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7A3C28" w14:textId="34EF4A92" w:rsidR="00E45B98" w:rsidRDefault="00152903">
      <w:r w:rsidRPr="00067E32">
        <w:rPr>
          <w:rFonts w:ascii="Cambria" w:hAnsi="Cambria"/>
          <w:noProof/>
        </w:rPr>
        <w:drawing>
          <wp:anchor distT="0" distB="0" distL="114300" distR="114300" simplePos="0" relativeHeight="251678767" behindDoc="0" locked="0" layoutInCell="1" allowOverlap="1" wp14:anchorId="74D68DE5" wp14:editId="09D04780">
            <wp:simplePos x="0" y="0"/>
            <wp:positionH relativeFrom="page">
              <wp:posOffset>928370</wp:posOffset>
            </wp:positionH>
            <wp:positionV relativeFrom="page">
              <wp:posOffset>5759450</wp:posOffset>
            </wp:positionV>
            <wp:extent cx="1905635" cy="1894840"/>
            <wp:effectExtent l="0" t="0" r="0" b="10160"/>
            <wp:wrapNone/>
            <wp:docPr id="40" name="Picture 40" descr="C:\Users\quentin.prince.JH\Pictures\j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entin.prince.JH\Pictures\j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E32">
        <w:rPr>
          <w:rFonts w:ascii="Cambria" w:hAnsi="Cambria"/>
          <w:noProof/>
        </w:rPr>
        <w:drawing>
          <wp:anchor distT="0" distB="0" distL="114300" distR="114300" simplePos="0" relativeHeight="251661359" behindDoc="0" locked="0" layoutInCell="1" allowOverlap="1" wp14:anchorId="483C1401" wp14:editId="1F80A2C1">
            <wp:simplePos x="0" y="0"/>
            <wp:positionH relativeFrom="page">
              <wp:posOffset>7341870</wp:posOffset>
            </wp:positionH>
            <wp:positionV relativeFrom="page">
              <wp:posOffset>5829300</wp:posOffset>
            </wp:positionV>
            <wp:extent cx="1905635" cy="1894840"/>
            <wp:effectExtent l="0" t="0" r="0" b="10160"/>
            <wp:wrapNone/>
            <wp:docPr id="26" name="Picture 26" descr="C:\Users\quentin.prince.JH\Pictures\j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entin.prince.JH\Pictures\j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0" allowOverlap="1" wp14:anchorId="216EF70D" wp14:editId="308E6C6B">
                <wp:simplePos x="0" y="0"/>
                <wp:positionH relativeFrom="page">
                  <wp:posOffset>3746500</wp:posOffset>
                </wp:positionH>
                <wp:positionV relativeFrom="page">
                  <wp:posOffset>5759450</wp:posOffset>
                </wp:positionV>
                <wp:extent cx="2587625" cy="311785"/>
                <wp:effectExtent l="0" t="0" r="0" b="18415"/>
                <wp:wrapTight wrapText="bothSides">
                  <wp:wrapPolygon edited="0">
                    <wp:start x="212" y="0"/>
                    <wp:lineTo x="212" y="21116"/>
                    <wp:lineTo x="21202" y="21116"/>
                    <wp:lineTo x="21202" y="0"/>
                    <wp:lineTo x="212" y="0"/>
                  </wp:wrapPolygon>
                </wp:wrapTight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8B740B7" w14:textId="77777777" w:rsidR="00F63DBD" w:rsidRDefault="00F63DBD" w:rsidP="00E45B98">
                            <w:pPr>
                              <w:pStyle w:val="Footer"/>
                            </w:pPr>
                            <w:r>
                              <w:t xml:space="preserve">Journey House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0" o:spid="_x0000_s1026" type="#_x0000_t202" style="position:absolute;margin-left:295pt;margin-top:453.5pt;width:203.75pt;height:24.55pt;z-index:2516582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" o:allowincell="f" filled="f" stroked="f">
                <v:textbox inset=",0,,0">
                  <w:txbxContent>
                    <w:p w14:paraId="78B740B7" w14:textId="77777777" w:rsidR="00F63DBD" w:rsidRDefault="00F63DBD" w:rsidP="00E45B98">
                      <w:pPr>
                        <w:pStyle w:val="Footer"/>
                      </w:pPr>
                      <w:r>
                        <w:t xml:space="preserve">Journey House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A559E">
        <w:rPr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58700B13" wp14:editId="7D18840A">
                <wp:simplePos x="0" y="0"/>
                <wp:positionH relativeFrom="page">
                  <wp:posOffset>3672840</wp:posOffset>
                </wp:positionH>
                <wp:positionV relativeFrom="page">
                  <wp:posOffset>6075045</wp:posOffset>
                </wp:positionV>
                <wp:extent cx="2712720" cy="1475740"/>
                <wp:effectExtent l="0" t="0" r="0" b="22860"/>
                <wp:wrapTight wrapText="bothSides">
                  <wp:wrapPolygon edited="0">
                    <wp:start x="202" y="0"/>
                    <wp:lineTo x="202" y="21563"/>
                    <wp:lineTo x="21236" y="21563"/>
                    <wp:lineTo x="21236" y="0"/>
                    <wp:lineTo x="202" y="0"/>
                  </wp:wrapPolygon>
                </wp:wrapTight>
                <wp:docPr id="2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720" cy="147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3789D" w14:textId="3AB717BF" w:rsidR="00AD3AD9" w:rsidRDefault="00F63DBD" w:rsidP="00AD3AD9">
                            <w:pPr>
                              <w:pStyle w:val="ContactDetails"/>
                              <w:rPr>
                                <w:color w:val="auto"/>
                              </w:rPr>
                            </w:pPr>
                            <w:r w:rsidRPr="00B91405">
                              <w:rPr>
                                <w:color w:val="auto"/>
                              </w:rPr>
                              <w:t>2110 W. Scott St</w:t>
                            </w:r>
                            <w:r w:rsidRPr="00B91405">
                              <w:rPr>
                                <w:color w:val="auto"/>
                              </w:rPr>
                              <w:br/>
                              <w:t>Milwaukee, WI 53204</w:t>
                            </w:r>
                          </w:p>
                          <w:p w14:paraId="439A8A33" w14:textId="77777777" w:rsidR="00A16B4E" w:rsidRPr="00B91405" w:rsidRDefault="00A16B4E" w:rsidP="00A16B4E">
                            <w:pPr>
                              <w:pStyle w:val="ContactDetails"/>
                              <w:rPr>
                                <w:color w:val="auto"/>
                              </w:rPr>
                            </w:pPr>
                            <w:proofErr w:type="gramStart"/>
                            <w:r w:rsidRPr="00B91405">
                              <w:rPr>
                                <w:color w:val="auto"/>
                              </w:rPr>
                              <w:t>journeyhouse.org</w:t>
                            </w:r>
                            <w:proofErr w:type="gramEnd"/>
                          </w:p>
                          <w:p w14:paraId="1D16C5C4" w14:textId="3CB38DF5" w:rsidR="00AD3AD9" w:rsidRDefault="00AD3AD9" w:rsidP="00AD3AD9">
                            <w:pPr>
                              <w:pStyle w:val="ContactDetails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Longfellow CLC Coordinator:</w:t>
                            </w:r>
                          </w:p>
                          <w:p w14:paraId="37116D2E" w14:textId="5BF837D9" w:rsidR="00F63DBD" w:rsidRPr="00B91405" w:rsidRDefault="00F63DBD" w:rsidP="00A205C9">
                            <w:pPr>
                              <w:pStyle w:val="ContactDetails"/>
                              <w:rPr>
                                <w:color w:val="auto"/>
                              </w:rPr>
                            </w:pPr>
                            <w:r w:rsidRPr="00B91405">
                              <w:rPr>
                                <w:color w:val="auto"/>
                              </w:rPr>
                              <w:t>(414) 647-0548</w:t>
                            </w:r>
                            <w:r w:rsidR="00AD3AD9">
                              <w:rPr>
                                <w:color w:val="auto"/>
                              </w:rPr>
                              <w:t xml:space="preserve"> ext. 122</w:t>
                            </w:r>
                          </w:p>
                          <w:p w14:paraId="329655AE" w14:textId="6CA96CF2" w:rsidR="00F63DBD" w:rsidRPr="00B91405" w:rsidRDefault="00F63DBD" w:rsidP="00E45B98">
                            <w:pPr>
                              <w:pStyle w:val="ContactDetails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289.2pt;margin-top:478.35pt;width:213.6pt;height:116.2pt;z-index:2516582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" filled="f" stroked="f">
                <v:textbox inset=",0,,0">
                  <w:txbxContent>
                    <w:p w14:paraId="5C83789D" w14:textId="3AB717BF" w:rsidR="00AD3AD9" w:rsidRDefault="00F63DBD" w:rsidP="00AD3AD9">
                      <w:pPr>
                        <w:pStyle w:val="ContactDetails"/>
                        <w:rPr>
                          <w:color w:val="auto"/>
                        </w:rPr>
                      </w:pPr>
                      <w:r w:rsidRPr="00B91405">
                        <w:rPr>
                          <w:color w:val="auto"/>
                        </w:rPr>
                        <w:t>2110 W. Scott St</w:t>
                      </w:r>
                      <w:r w:rsidRPr="00B91405">
                        <w:rPr>
                          <w:color w:val="auto"/>
                        </w:rPr>
                        <w:br/>
                        <w:t>Milwaukee, WI 53204</w:t>
                      </w:r>
                    </w:p>
                    <w:p w14:paraId="439A8A33" w14:textId="77777777" w:rsidR="00A16B4E" w:rsidRPr="00B91405" w:rsidRDefault="00A16B4E" w:rsidP="00A16B4E">
                      <w:pPr>
                        <w:pStyle w:val="ContactDetails"/>
                        <w:rPr>
                          <w:color w:val="auto"/>
                        </w:rPr>
                      </w:pPr>
                      <w:proofErr w:type="gramStart"/>
                      <w:r w:rsidRPr="00B91405">
                        <w:rPr>
                          <w:color w:val="auto"/>
                        </w:rPr>
                        <w:t>journeyhouse.org</w:t>
                      </w:r>
                      <w:proofErr w:type="gramEnd"/>
                    </w:p>
                    <w:p w14:paraId="1D16C5C4" w14:textId="3CB38DF5" w:rsidR="00AD3AD9" w:rsidRDefault="00AD3AD9" w:rsidP="00AD3AD9">
                      <w:pPr>
                        <w:pStyle w:val="ContactDetails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Longfellow CLC Coordinator:</w:t>
                      </w:r>
                    </w:p>
                    <w:p w14:paraId="37116D2E" w14:textId="5BF837D9" w:rsidR="00F63DBD" w:rsidRPr="00B91405" w:rsidRDefault="00F63DBD" w:rsidP="00A205C9">
                      <w:pPr>
                        <w:pStyle w:val="ContactDetails"/>
                        <w:rPr>
                          <w:color w:val="auto"/>
                        </w:rPr>
                      </w:pPr>
                      <w:r w:rsidRPr="00B91405">
                        <w:rPr>
                          <w:color w:val="auto"/>
                        </w:rPr>
                        <w:t>(414) 647-0548</w:t>
                      </w:r>
                      <w:r w:rsidR="00AD3AD9">
                        <w:rPr>
                          <w:color w:val="auto"/>
                        </w:rPr>
                        <w:t xml:space="preserve"> ext. 122</w:t>
                      </w:r>
                    </w:p>
                    <w:p w14:paraId="329655AE" w14:textId="6CA96CF2" w:rsidR="00F63DBD" w:rsidRPr="00B91405" w:rsidRDefault="00F63DBD" w:rsidP="00E45B98">
                      <w:pPr>
                        <w:pStyle w:val="ContactDetails"/>
                        <w:rPr>
                          <w:color w:val="auto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A559E">
        <w:rPr>
          <w:noProof/>
        </w:rPr>
        <w:drawing>
          <wp:anchor distT="0" distB="0" distL="114300" distR="114300" simplePos="0" relativeHeight="251670575" behindDoc="0" locked="0" layoutInCell="1" allowOverlap="1" wp14:anchorId="750AB818" wp14:editId="0B5088E6">
            <wp:simplePos x="0" y="0"/>
            <wp:positionH relativeFrom="page">
              <wp:posOffset>3724275</wp:posOffset>
            </wp:positionH>
            <wp:positionV relativeFrom="page">
              <wp:posOffset>595630</wp:posOffset>
            </wp:positionV>
            <wp:extent cx="2609850" cy="3556000"/>
            <wp:effectExtent l="0" t="0" r="6350" b="0"/>
            <wp:wrapThrough wrapText="bothSides">
              <wp:wrapPolygon edited="0">
                <wp:start x="0" y="0"/>
                <wp:lineTo x="0" y="21446"/>
                <wp:lineTo x="21442" y="21446"/>
                <wp:lineTo x="21442" y="0"/>
                <wp:lineTo x="0" y="0"/>
              </wp:wrapPolygon>
            </wp:wrapThrough>
            <wp:docPr id="35" name="Picture 35" descr="Mac HD:Users:bridgette.flores:Desktop:Screen Shot 2017-03-28 at 1.23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HD:Users:bridgette.flores:Desktop:Screen Shot 2017-03-28 at 1.23.49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59E">
        <w:rPr>
          <w:noProof/>
        </w:rPr>
        <mc:AlternateContent>
          <mc:Choice Requires="wps">
            <w:drawing>
              <wp:anchor distT="0" distB="0" distL="114300" distR="114300" simplePos="0" relativeHeight="251674671" behindDoc="0" locked="0" layoutInCell="1" allowOverlap="1" wp14:anchorId="073C7511" wp14:editId="28A98140">
                <wp:simplePos x="0" y="0"/>
                <wp:positionH relativeFrom="page">
                  <wp:posOffset>4076700</wp:posOffset>
                </wp:positionH>
                <wp:positionV relativeFrom="page">
                  <wp:posOffset>4151630</wp:posOffset>
                </wp:positionV>
                <wp:extent cx="2070100" cy="889000"/>
                <wp:effectExtent l="0" t="0" r="0" b="0"/>
                <wp:wrapThrough wrapText="bothSides">
                  <wp:wrapPolygon edited="0">
                    <wp:start x="265" y="0"/>
                    <wp:lineTo x="265" y="20983"/>
                    <wp:lineTo x="20937" y="20983"/>
                    <wp:lineTo x="20937" y="0"/>
                    <wp:lineTo x="265" y="0"/>
                  </wp:wrapPolygon>
                </wp:wrapThrough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73594" w14:textId="4CE79576" w:rsidR="0056741D" w:rsidRDefault="00AD3AD9" w:rsidP="00AD3AD9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D3AD9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Registration begins </w:t>
                            </w:r>
                            <w:proofErr w:type="gramStart"/>
                            <w:r w:rsidRPr="00AD3AD9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April  </w:t>
                            </w:r>
                            <w:r w:rsidR="0056741D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17th</w:t>
                            </w:r>
                            <w:proofErr w:type="gramEnd"/>
                            <w:r w:rsidR="0056741D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and ends</w:t>
                            </w:r>
                          </w:p>
                          <w:p w14:paraId="4F4733D0" w14:textId="6A6F5A49" w:rsidR="00AD3AD9" w:rsidRPr="00AD3AD9" w:rsidRDefault="0056741D" w:rsidP="00AD3AD9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June 12th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28" type="#_x0000_t202" style="position:absolute;margin-left:321pt;margin-top:326.9pt;width:163pt;height:70pt;z-index:25167467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" mv:complextextbox="1" filled="f" stroked="f">
                <v:textbox>
                  <w:txbxContent>
                    <w:p w14:paraId="59173594" w14:textId="4CE79576" w:rsidR="0056741D" w:rsidRDefault="00AD3AD9" w:rsidP="00AD3AD9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AD3AD9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Registration begins </w:t>
                      </w:r>
                      <w:proofErr w:type="gramStart"/>
                      <w:r w:rsidRPr="00AD3AD9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April  </w:t>
                      </w:r>
                      <w:r w:rsidR="0056741D">
                        <w:rPr>
                          <w:color w:val="FFFFFF" w:themeColor="background1"/>
                          <w:sz w:val="30"/>
                          <w:szCs w:val="30"/>
                        </w:rPr>
                        <w:t>17th</w:t>
                      </w:r>
                      <w:proofErr w:type="gramEnd"/>
                      <w:r w:rsidR="0056741D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and ends</w:t>
                      </w:r>
                    </w:p>
                    <w:p w14:paraId="4F4733D0" w14:textId="6A6F5A49" w:rsidR="00AD3AD9" w:rsidRPr="00AD3AD9" w:rsidRDefault="0056741D" w:rsidP="00AD3AD9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June 12th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D3AD9">
        <w:rPr>
          <w:noProof/>
        </w:rPr>
        <w:drawing>
          <wp:anchor distT="0" distB="0" distL="114300" distR="114300" simplePos="0" relativeHeight="251658281" behindDoc="0" locked="0" layoutInCell="1" allowOverlap="1" wp14:anchorId="0F62CD5C" wp14:editId="386FA56A">
            <wp:simplePos x="0" y="0"/>
            <wp:positionH relativeFrom="page">
              <wp:posOffset>658495</wp:posOffset>
            </wp:positionH>
            <wp:positionV relativeFrom="page">
              <wp:posOffset>4797425</wp:posOffset>
            </wp:positionV>
            <wp:extent cx="9189720" cy="2753360"/>
            <wp:effectExtent l="0" t="0" r="5080" b="0"/>
            <wp:wrapNone/>
            <wp:docPr id="30" name="Picture 30" descr=":p2-spec-brochure-fc12-R2:Assets:cover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:p2-spec-brochure-fc12-R2:Assets:coverOverlay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D3AD9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9805FD2" wp14:editId="2C6E90D6">
                <wp:simplePos x="0" y="0"/>
                <wp:positionH relativeFrom="page">
                  <wp:posOffset>7150100</wp:posOffset>
                </wp:positionH>
                <wp:positionV relativeFrom="page">
                  <wp:posOffset>595630</wp:posOffset>
                </wp:positionV>
                <wp:extent cx="2336800" cy="4572635"/>
                <wp:effectExtent l="0" t="0" r="0" b="24765"/>
                <wp:wrapTight wrapText="bothSides">
                  <wp:wrapPolygon edited="0">
                    <wp:start x="235" y="0"/>
                    <wp:lineTo x="235" y="21597"/>
                    <wp:lineTo x="21130" y="21597"/>
                    <wp:lineTo x="21130" y="0"/>
                    <wp:lineTo x="235" y="0"/>
                  </wp:wrapPolygon>
                </wp:wrapTight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457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8CE654E" w14:textId="77777777" w:rsidR="00F63DBD" w:rsidRDefault="00F63DBD" w:rsidP="00E45B98">
                            <w:pPr>
                              <w:pStyle w:val="Heading2"/>
                            </w:pPr>
                          </w:p>
                          <w:p w14:paraId="41112ED0" w14:textId="77777777" w:rsidR="00F63DBD" w:rsidRDefault="00F63DBD" w:rsidP="00E45B98">
                            <w:pPr>
                              <w:pStyle w:val="Heading2"/>
                            </w:pPr>
                          </w:p>
                          <w:p w14:paraId="3F6583F3" w14:textId="77777777" w:rsidR="00F63DBD" w:rsidRPr="00A205C9" w:rsidRDefault="00F63DBD" w:rsidP="00E45B98">
                            <w:pPr>
                              <w:pStyle w:val="Heading2"/>
                              <w:rPr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A205C9">
                              <w:rPr>
                                <w:b/>
                                <w:sz w:val="50"/>
                                <w:szCs w:val="50"/>
                                <w:u w:val="single"/>
                              </w:rPr>
                              <w:t>Journey House</w:t>
                            </w:r>
                          </w:p>
                          <w:p w14:paraId="439EE6DF" w14:textId="77777777" w:rsidR="00F63DBD" w:rsidRDefault="00F63DBD" w:rsidP="00D26502">
                            <w:pPr>
                              <w:pStyle w:val="Heading2"/>
                            </w:pPr>
                            <w:r>
                              <w:t>Longfellow</w:t>
                            </w:r>
                          </w:p>
                          <w:p w14:paraId="420BBE8C" w14:textId="77777777" w:rsidR="00F63DBD" w:rsidRDefault="00F63DBD" w:rsidP="00E45B98">
                            <w:pPr>
                              <w:pStyle w:val="Heading2"/>
                            </w:pPr>
                            <w:r>
                              <w:t xml:space="preserve">CLC Summer </w:t>
                            </w:r>
                          </w:p>
                          <w:p w14:paraId="5799C9EA" w14:textId="77777777" w:rsidR="00F63DBD" w:rsidRDefault="00F63DBD" w:rsidP="00E45B98">
                            <w:pPr>
                              <w:pStyle w:val="Heading2"/>
                            </w:pPr>
                            <w:r>
                              <w:t xml:space="preserve">Camp </w:t>
                            </w:r>
                          </w:p>
                          <w:p w14:paraId="41E3F3AB" w14:textId="77777777" w:rsidR="00F63DBD" w:rsidRDefault="00F63DBD" w:rsidP="00E45B98">
                            <w:pPr>
                              <w:pStyle w:val="Heading2"/>
                            </w:pPr>
                            <w:r>
                              <w:t>2017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563pt;margin-top:46.9pt;width:184pt;height:360.0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" filled="f" stroked="f">
                <v:textbox inset=",0,,0">
                  <w:txbxContent>
                    <w:p w14:paraId="18CE654E" w14:textId="77777777" w:rsidR="00F63DBD" w:rsidRDefault="00F63DBD" w:rsidP="00E45B98">
                      <w:pPr>
                        <w:pStyle w:val="Heading2"/>
                      </w:pPr>
                    </w:p>
                    <w:p w14:paraId="41112ED0" w14:textId="77777777" w:rsidR="00F63DBD" w:rsidRDefault="00F63DBD" w:rsidP="00E45B98">
                      <w:pPr>
                        <w:pStyle w:val="Heading2"/>
                      </w:pPr>
                    </w:p>
                    <w:p w14:paraId="3F6583F3" w14:textId="77777777" w:rsidR="00F63DBD" w:rsidRPr="00A205C9" w:rsidRDefault="00F63DBD" w:rsidP="00E45B98">
                      <w:pPr>
                        <w:pStyle w:val="Heading2"/>
                        <w:rPr>
                          <w:b/>
                          <w:sz w:val="50"/>
                          <w:szCs w:val="50"/>
                          <w:u w:val="single"/>
                        </w:rPr>
                      </w:pPr>
                      <w:r w:rsidRPr="00A205C9">
                        <w:rPr>
                          <w:b/>
                          <w:sz w:val="50"/>
                          <w:szCs w:val="50"/>
                          <w:u w:val="single"/>
                        </w:rPr>
                        <w:t>Journey House</w:t>
                      </w:r>
                    </w:p>
                    <w:p w14:paraId="439EE6DF" w14:textId="77777777" w:rsidR="00F63DBD" w:rsidRDefault="00F63DBD" w:rsidP="00D26502">
                      <w:pPr>
                        <w:pStyle w:val="Heading2"/>
                      </w:pPr>
                      <w:r>
                        <w:t>Longfellow</w:t>
                      </w:r>
                    </w:p>
                    <w:p w14:paraId="420BBE8C" w14:textId="77777777" w:rsidR="00F63DBD" w:rsidRDefault="00F63DBD" w:rsidP="00E45B98">
                      <w:pPr>
                        <w:pStyle w:val="Heading2"/>
                      </w:pPr>
                      <w:r>
                        <w:t xml:space="preserve">CLC Summer </w:t>
                      </w:r>
                    </w:p>
                    <w:p w14:paraId="5799C9EA" w14:textId="77777777" w:rsidR="00F63DBD" w:rsidRDefault="00F63DBD" w:rsidP="00E45B98">
                      <w:pPr>
                        <w:pStyle w:val="Heading2"/>
                      </w:pPr>
                      <w:r>
                        <w:t xml:space="preserve">Camp </w:t>
                      </w:r>
                    </w:p>
                    <w:p w14:paraId="41E3F3AB" w14:textId="77777777" w:rsidR="00F63DBD" w:rsidRDefault="00F63DBD" w:rsidP="00E45B98">
                      <w:pPr>
                        <w:pStyle w:val="Heading2"/>
                      </w:pPr>
                      <w:r>
                        <w:t>2017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26502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0" allowOverlap="1" wp14:anchorId="5BFCC065" wp14:editId="52ACA640">
                <wp:simplePos x="0" y="0"/>
                <wp:positionH relativeFrom="page">
                  <wp:posOffset>594995</wp:posOffset>
                </wp:positionH>
                <wp:positionV relativeFrom="page">
                  <wp:posOffset>595630</wp:posOffset>
                </wp:positionV>
                <wp:extent cx="2340610" cy="4734560"/>
                <wp:effectExtent l="0" t="0" r="0" b="15240"/>
                <wp:wrapTight wrapText="bothSides">
                  <wp:wrapPolygon edited="0">
                    <wp:start x="234" y="0"/>
                    <wp:lineTo x="234" y="21554"/>
                    <wp:lineTo x="21096" y="21554"/>
                    <wp:lineTo x="21096" y="0"/>
                    <wp:lineTo x="234" y="0"/>
                  </wp:wrapPolygon>
                </wp:wrapTight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610" cy="473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4E34017" w14:textId="77777777" w:rsidR="00F63DBD" w:rsidRDefault="00F63DBD" w:rsidP="00A205C9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0D1E921E" w14:textId="77777777" w:rsidR="00F63DBD" w:rsidRPr="00B91405" w:rsidRDefault="00F63DBD" w:rsidP="00A205C9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91405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Summer Camp is one of the most unforgettable and rewarding experiences in a child’s life. Journey House has been offering these experiences for over 15 years for K5-8</w:t>
                            </w:r>
                            <w:r w:rsidRPr="00B91405">
                              <w:rPr>
                                <w:color w:val="FFFFFF" w:themeColor="background1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Pr="00B91405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graders. Our Summer Camp allows children to be active, learn to be resilient and make healthy choices, build self-esteem and confidence, keep up with academics, learn new skills, develop friendships, and explore the city, all while having a great summer!</w:t>
                            </w:r>
                          </w:p>
                          <w:p w14:paraId="68D8419E" w14:textId="77777777" w:rsidR="00F63DBD" w:rsidRDefault="00F63DBD" w:rsidP="00A205C9">
                            <w:pPr>
                              <w:pStyle w:val="BodyText2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46.85pt;margin-top:46.9pt;width:184.3pt;height:372.8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" mv:complextextbox="1" o:allowincell="f" filled="f" stroked="f">
                <v:textbox inset=",0,,0">
                  <w:txbxContent>
                    <w:p w14:paraId="34E34017" w14:textId="77777777" w:rsidR="00F63DBD" w:rsidRDefault="00F63DBD" w:rsidP="00A205C9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0D1E921E" w14:textId="77777777" w:rsidR="00F63DBD" w:rsidRPr="00B91405" w:rsidRDefault="00F63DBD" w:rsidP="00A205C9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91405">
                        <w:rPr>
                          <w:color w:val="FFFFFF" w:themeColor="background1"/>
                          <w:sz w:val="30"/>
                          <w:szCs w:val="30"/>
                        </w:rPr>
                        <w:t>Summer Camp is one of the most unforgettable and rewarding experiences in a child’s life. Journey House has been offering these experiences for over 15 years for K5-8</w:t>
                      </w:r>
                      <w:r w:rsidRPr="00B91405">
                        <w:rPr>
                          <w:color w:val="FFFFFF" w:themeColor="background1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Pr="00B91405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graders. Our Summer Camp allows children to be active, learn to be resilient and make healthy choices, build self-esteem and confidence, keep up with academics, learn new skills, develop friendships, and explore the city, all while having a great summer!</w:t>
                      </w:r>
                    </w:p>
                    <w:p w14:paraId="68D8419E" w14:textId="77777777" w:rsidR="00F63DBD" w:rsidRDefault="00F63DBD" w:rsidP="00A205C9">
                      <w:pPr>
                        <w:pStyle w:val="BodyText2"/>
                        <w:jc w:val="lef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547FA">
        <w:br w:type="page"/>
      </w:r>
      <w:r w:rsidR="00052B9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3CFBAC2" wp14:editId="621FA452">
                <wp:simplePos x="0" y="0"/>
                <wp:positionH relativeFrom="page">
                  <wp:posOffset>3563620</wp:posOffset>
                </wp:positionH>
                <wp:positionV relativeFrom="page">
                  <wp:posOffset>4003040</wp:posOffset>
                </wp:positionV>
                <wp:extent cx="3192780" cy="1901825"/>
                <wp:effectExtent l="0" t="0" r="0" b="3175"/>
                <wp:wrapThrough wrapText="bothSides">
                  <wp:wrapPolygon edited="0">
                    <wp:start x="172" y="0"/>
                    <wp:lineTo x="172" y="21348"/>
                    <wp:lineTo x="21308" y="21348"/>
                    <wp:lineTo x="21308" y="0"/>
                    <wp:lineTo x="172" y="0"/>
                  </wp:wrapPolygon>
                </wp:wrapThrough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190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A188EF3" w14:textId="77777777" w:rsidR="00F63DBD" w:rsidRDefault="00F63DBD" w:rsidP="00B91405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90E3C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At our Summer Camp, </w:t>
                            </w:r>
                          </w:p>
                          <w:p w14:paraId="7CD05B32" w14:textId="77777777" w:rsidR="00F63DBD" w:rsidRDefault="00F63DBD" w:rsidP="00B91405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590E3C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your</w:t>
                            </w:r>
                            <w:proofErr w:type="gramEnd"/>
                            <w:r w:rsidRPr="00590E3C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child will have the </w:t>
                            </w:r>
                          </w:p>
                          <w:p w14:paraId="3340C9E5" w14:textId="77777777" w:rsidR="00F63DBD" w:rsidRDefault="00F63DBD" w:rsidP="00B91405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590E3C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opportunity</w:t>
                            </w:r>
                            <w:proofErr w:type="gramEnd"/>
                            <w:r w:rsidRPr="00590E3C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to take weekly fieldtrips to places like the beach, the Urban Ecology Center, </w:t>
                            </w:r>
                          </w:p>
                          <w:p w14:paraId="2A675BDA" w14:textId="77777777" w:rsidR="00AD3AD9" w:rsidRDefault="00AD3AD9" w:rsidP="00AD3AD9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63DBD" w:rsidRPr="00590E3C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th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 Milwaukee </w:t>
                            </w:r>
                          </w:p>
                          <w:p w14:paraId="4E207C38" w14:textId="5A3B9681" w:rsidR="00F63DBD" w:rsidRPr="00AD3AD9" w:rsidRDefault="00AD3AD9" w:rsidP="00AD3AD9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County Zoo. </w:t>
                            </w:r>
                          </w:p>
                          <w:p w14:paraId="72DE3E48" w14:textId="4B5C85CE" w:rsidR="00F63DBD" w:rsidRDefault="00F63DBD" w:rsidP="00E45B98">
                            <w:pPr>
                              <w:pStyle w:val="BodyText"/>
                              <w:jc w:val="center"/>
                            </w:pPr>
                            <w:r>
                              <w:t>=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1" type="#_x0000_t202" style="position:absolute;margin-left:280.6pt;margin-top:315.2pt;width:251.4pt;height:149.75pt;z-index:2516582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" mv:complextextbox="1" filled="f" stroked="f">
                <v:textbox inset=",0,,0">
                  <w:txbxContent>
                    <w:p w14:paraId="3A188EF3" w14:textId="77777777" w:rsidR="00F63DBD" w:rsidRDefault="00F63DBD" w:rsidP="00B91405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590E3C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At our Summer Camp, </w:t>
                      </w:r>
                    </w:p>
                    <w:p w14:paraId="7CD05B32" w14:textId="77777777" w:rsidR="00F63DBD" w:rsidRDefault="00F63DBD" w:rsidP="00B91405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proofErr w:type="gramStart"/>
                      <w:r w:rsidRPr="00590E3C">
                        <w:rPr>
                          <w:color w:val="FFFFFF" w:themeColor="background1"/>
                          <w:sz w:val="32"/>
                          <w:szCs w:val="32"/>
                        </w:rPr>
                        <w:t>your</w:t>
                      </w:r>
                      <w:proofErr w:type="gramEnd"/>
                      <w:r w:rsidRPr="00590E3C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child will have the </w:t>
                      </w:r>
                    </w:p>
                    <w:p w14:paraId="3340C9E5" w14:textId="77777777" w:rsidR="00F63DBD" w:rsidRDefault="00F63DBD" w:rsidP="00B91405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proofErr w:type="gramStart"/>
                      <w:r w:rsidRPr="00590E3C">
                        <w:rPr>
                          <w:color w:val="FFFFFF" w:themeColor="background1"/>
                          <w:sz w:val="32"/>
                          <w:szCs w:val="32"/>
                        </w:rPr>
                        <w:t>opportunity</w:t>
                      </w:r>
                      <w:proofErr w:type="gramEnd"/>
                      <w:r w:rsidRPr="00590E3C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to take weekly fieldtrips to places like the beach, the Urban Ecology Center, </w:t>
                      </w:r>
                    </w:p>
                    <w:p w14:paraId="2A675BDA" w14:textId="77777777" w:rsidR="00AD3AD9" w:rsidRDefault="00AD3AD9" w:rsidP="00AD3AD9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and</w:t>
                      </w:r>
                      <w:proofErr w:type="gramEnd"/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63DBD" w:rsidRPr="00590E3C">
                        <w:rPr>
                          <w:color w:val="FFFFFF" w:themeColor="background1"/>
                          <w:sz w:val="32"/>
                          <w:szCs w:val="32"/>
                        </w:rPr>
                        <w:t>th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e Milwaukee </w:t>
                      </w:r>
                    </w:p>
                    <w:p w14:paraId="4E207C38" w14:textId="5A3B9681" w:rsidR="00F63DBD" w:rsidRPr="00AD3AD9" w:rsidRDefault="00AD3AD9" w:rsidP="00AD3AD9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County Zoo. </w:t>
                      </w:r>
                    </w:p>
                    <w:p w14:paraId="72DE3E48" w14:textId="4B5C85CE" w:rsidR="00F63DBD" w:rsidRDefault="00F63DBD" w:rsidP="00E45B98">
                      <w:pPr>
                        <w:pStyle w:val="BodyText"/>
                        <w:jc w:val="center"/>
                      </w:pPr>
                      <w:r>
                        <w:t>=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52B9F">
        <w:rPr>
          <w:noProof/>
        </w:rPr>
        <mc:AlternateContent>
          <mc:Choice Requires="wps">
            <w:drawing>
              <wp:anchor distT="0" distB="0" distL="114300" distR="114300" simplePos="0" relativeHeight="251673647" behindDoc="0" locked="0" layoutInCell="1" allowOverlap="1" wp14:anchorId="003B0874" wp14:editId="51C0E256">
                <wp:simplePos x="0" y="0"/>
                <wp:positionH relativeFrom="page">
                  <wp:posOffset>6756400</wp:posOffset>
                </wp:positionH>
                <wp:positionV relativeFrom="page">
                  <wp:posOffset>3926840</wp:posOffset>
                </wp:positionV>
                <wp:extent cx="2527300" cy="2869565"/>
                <wp:effectExtent l="0" t="0" r="0" b="635"/>
                <wp:wrapThrough wrapText="bothSides">
                  <wp:wrapPolygon edited="0">
                    <wp:start x="217" y="0"/>
                    <wp:lineTo x="217" y="21414"/>
                    <wp:lineTo x="21057" y="21414"/>
                    <wp:lineTo x="21057" y="0"/>
                    <wp:lineTo x="217" y="0"/>
                  </wp:wrapPolygon>
                </wp:wrapThrough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0" cy="286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5FA2A" w14:textId="11A8D577" w:rsidR="00F63DBD" w:rsidRPr="00F6605A" w:rsidRDefault="00F63DBD" w:rsidP="007E794C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F6605A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Campers will participate in academic enrichment classes, as wel</w:t>
                            </w:r>
                            <w: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l as</w:t>
                            </w:r>
                            <w:r w:rsidRPr="00F6605A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recreational and team-building activities, cooking classes, wellness activities, environmental education,</w:t>
                            </w:r>
                            <w:r w:rsidR="00A16B4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First Robotics, Theatre Camp, science l</w:t>
                            </w:r>
                            <w:r w:rsidRPr="00F6605A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abs, NBA Math Hoops, dance, arts and crafts, and more! </w:t>
                            </w:r>
                          </w:p>
                          <w:p w14:paraId="241E8E5B" w14:textId="77777777" w:rsidR="00F63DBD" w:rsidRDefault="00F63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margin-left:532pt;margin-top:309.2pt;width:199pt;height:225.95pt;z-index:25167364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" mv:complextextbox="1" filled="f" stroked="f">
                <v:textbox>
                  <w:txbxContent>
                    <w:p w14:paraId="3785FA2A" w14:textId="11A8D577" w:rsidR="00F63DBD" w:rsidRPr="00F6605A" w:rsidRDefault="00F63DBD" w:rsidP="007E794C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F6605A">
                        <w:rPr>
                          <w:color w:val="FFFFFF" w:themeColor="background1"/>
                          <w:sz w:val="30"/>
                          <w:szCs w:val="30"/>
                        </w:rPr>
                        <w:t>Campers will participate in academic enrichment classes, as wel</w:t>
                      </w:r>
                      <w:r>
                        <w:rPr>
                          <w:color w:val="FFFFFF" w:themeColor="background1"/>
                          <w:sz w:val="30"/>
                          <w:szCs w:val="30"/>
                        </w:rPr>
                        <w:t>l as</w:t>
                      </w:r>
                      <w:r w:rsidRPr="00F6605A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recreational and team-building activities, cooking classes, wellness activities, environmental education,</w:t>
                      </w:r>
                      <w:r w:rsidR="00A16B4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First Robotics, Theatre Camp, science l</w:t>
                      </w:r>
                      <w:r w:rsidRPr="00F6605A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abs, NBA Math Hoops, dance, arts and crafts, and more! </w:t>
                      </w:r>
                    </w:p>
                    <w:p w14:paraId="241E8E5B" w14:textId="77777777" w:rsidR="00F63DBD" w:rsidRDefault="00F63DBD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52B9F" w:rsidRPr="00067E32">
        <w:rPr>
          <w:rFonts w:ascii="Cambria" w:hAnsi="Cambria"/>
          <w:noProof/>
        </w:rPr>
        <w:drawing>
          <wp:anchor distT="0" distB="0" distL="114300" distR="114300" simplePos="0" relativeHeight="251676719" behindDoc="0" locked="0" layoutInCell="1" allowOverlap="1" wp14:anchorId="7C0494B1" wp14:editId="2A619609">
            <wp:simplePos x="0" y="0"/>
            <wp:positionH relativeFrom="page">
              <wp:posOffset>167640</wp:posOffset>
            </wp:positionH>
            <wp:positionV relativeFrom="page">
              <wp:posOffset>164465</wp:posOffset>
            </wp:positionV>
            <wp:extent cx="1288415" cy="1280160"/>
            <wp:effectExtent l="0" t="0" r="6985" b="0"/>
            <wp:wrapNone/>
            <wp:docPr id="25" name="Picture 25" descr="C:\Users\quentin.prince.JH\Pictures\j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entin.prince.JH\Pictures\j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B9F">
        <w:rPr>
          <w:noProof/>
        </w:rPr>
        <w:drawing>
          <wp:anchor distT="0" distB="0" distL="114300" distR="114300" simplePos="0" relativeHeight="251665455" behindDoc="0" locked="0" layoutInCell="1" allowOverlap="1" wp14:anchorId="141DB554" wp14:editId="369B7971">
            <wp:simplePos x="0" y="0"/>
            <wp:positionH relativeFrom="page">
              <wp:posOffset>694055</wp:posOffset>
            </wp:positionH>
            <wp:positionV relativeFrom="page">
              <wp:posOffset>3118485</wp:posOffset>
            </wp:positionV>
            <wp:extent cx="2506345" cy="3345180"/>
            <wp:effectExtent l="0" t="0" r="8255" b="7620"/>
            <wp:wrapNone/>
            <wp:docPr id="32" name="Picture 19" descr="P10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9" descr="P10001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61A">
        <w:rPr>
          <w:noProof/>
        </w:rPr>
        <mc:AlternateContent>
          <mc:Choice Requires="wpg">
            <w:drawing>
              <wp:anchor distT="0" distB="0" distL="114300" distR="114300" simplePos="1" relativeHeight="251663407" behindDoc="0" locked="0" layoutInCell="1" allowOverlap="1" wp14:anchorId="5B0C9B01" wp14:editId="2C8C2C52">
                <wp:simplePos x="3200400" y="5725160"/>
                <wp:positionH relativeFrom="page">
                  <wp:posOffset>3200400</wp:posOffset>
                </wp:positionH>
                <wp:positionV relativeFrom="page">
                  <wp:posOffset>5725160</wp:posOffset>
                </wp:positionV>
                <wp:extent cx="3657600" cy="1276985"/>
                <wp:effectExtent l="0" t="0" r="0" b="0"/>
                <wp:wrapThrough wrapText="bothSides">
                  <wp:wrapPolygon edited="0">
                    <wp:start x="150" y="0"/>
                    <wp:lineTo x="150" y="21052"/>
                    <wp:lineTo x="21300" y="21052"/>
                    <wp:lineTo x="21300" y="0"/>
                    <wp:lineTo x="150" y="0"/>
                  </wp:wrapPolygon>
                </wp:wrapThrough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1276985"/>
                          <a:chOff x="0" y="0"/>
                          <a:chExt cx="3657600" cy="127698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7" name="Text Box 27"/>
                        <wps:cNvSpPr txBox="1"/>
                        <wps:spPr>
                          <a:xfrm>
                            <a:off x="0" y="0"/>
                            <a:ext cx="3657600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1440" y="45720"/>
                            <a:ext cx="33750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8">
                          <w:txbxContent>
                            <w:p w14:paraId="1B2330FD" w14:textId="77777777" w:rsidR="00F63DBD" w:rsidRDefault="00F63DBD" w:rsidP="00E45B98">
                              <w:pPr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</w:p>
                            <w:p w14:paraId="18CC216A" w14:textId="09F9B550" w:rsidR="00F63DBD" w:rsidRPr="00B91405" w:rsidRDefault="00F63DBD" w:rsidP="00AA559E">
                              <w:pPr>
                                <w:jc w:val="center"/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B91405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*Additional weeks may be added, extending the end date of the program.</w:t>
                              </w:r>
                              <w:r w:rsidR="00AA559E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B91405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Parents/Guardians will be notified of changes at the start of the program.</w:t>
                              </w:r>
                            </w:p>
                            <w:p w14:paraId="6A2AAB42" w14:textId="77777777" w:rsidR="00F63DBD" w:rsidRDefault="00F63DBD" w:rsidP="00E45B98">
                              <w:pPr>
                                <w:jc w:val="center"/>
                                <w:rPr>
                                  <w:noProof/>
                                </w:rPr>
                              </w:pPr>
                            </w:p>
                            <w:p w14:paraId="4BAD6300" w14:textId="69D25CD9" w:rsidR="00AA559E" w:rsidRPr="00AA559E" w:rsidRDefault="00AA559E" w:rsidP="00E45B98">
                              <w:pPr>
                                <w:jc w:val="center"/>
                                <w:rPr>
                                  <w:noProof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AA559E">
                                <w:rPr>
                                  <w:noProof/>
                                  <w:color w:val="FFFFFF" w:themeColor="background1"/>
                                  <w:sz w:val="22"/>
                                  <w:szCs w:val="22"/>
                                </w:rPr>
                                <w:t>**</w:t>
                              </w:r>
                              <w:r w:rsidR="0094635C">
                                <w:rPr>
                                  <w:noProof/>
                                  <w:color w:val="FFFFFF" w:themeColor="background1"/>
                                  <w:sz w:val="22"/>
                                  <w:szCs w:val="22"/>
                                </w:rPr>
                                <w:t>The i</w:t>
                              </w:r>
                              <w:r w:rsidRPr="00AA559E">
                                <w:rPr>
                                  <w:noProof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nability to pay does not restrict play.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91440" y="231775"/>
                            <a:ext cx="337502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91440" y="402590"/>
                            <a:ext cx="33750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91440" y="572770"/>
                            <a:ext cx="337502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91440" y="743585"/>
                            <a:ext cx="33750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91440" y="929640"/>
                            <a:ext cx="33750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33" style="position:absolute;margin-left:252pt;margin-top:450.8pt;width:4in;height:100.55pt;z-index:251663407;mso-position-horizontal-relative:page;mso-position-vertical-relative:page" coordsize="3657600,12769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" mv:complextextbox="1">
                <v:shape id="Text Box 27" o:spid="_x0000_s1034" type="#_x0000_t202" style="position:absolute;width:3657600;height:12769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u5K2wwAA&#10;ANsAAAAPAAAAZHJzL2Rvd25yZXYueG1sRI9Pi8IwFMTvC36H8ARvmupBSzWKyq54cPHvweOjebbF&#10;5qU00dZvvxGEPQ4z8xtmtmhNKZ5Uu8KyguEgAkGcWl1wpuBy/unHIJxH1lhaJgUvcrCYd75mmGjb&#10;8JGeJ5+JAGGXoILc+yqR0qU5GXQDWxEH72Zrgz7IOpO6xibATSlHUTSWBgsOCzlWtM4pvZ8eRgHt&#10;WnP+jSfffr+6baJrfGh2OlOq122XUxCeWv8f/rS3WsFoAu8v4QfI+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u5K2wwAAANsAAAAPAAAAAAAAAAAAAAAAAJcCAABkcnMvZG93&#10;bnJldi54bWxQSwUGAAAAAAQABAD1AAAAhwMAAAAA&#10;" mv:complextextbox="1" filled="f" stroked="f"/>
                <v:shape id="_x0000_s1035" type="#_x0000_t202" style="position:absolute;left:91440;top:45720;width:3375025;height:187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style="mso-next-textbox:#Text Box 15" inset="0,0,0,0">
                    <w:txbxContent>
                      <w:p w14:paraId="1B2330FD" w14:textId="77777777" w:rsidR="00F63DBD" w:rsidRDefault="00F63DBD" w:rsidP="00E45B98">
                        <w:pPr>
                          <w:jc w:val="center"/>
                          <w:rPr>
                            <w:b/>
                            <w:color w:val="FF0000"/>
                          </w:rPr>
                        </w:pPr>
                      </w:p>
                      <w:p w14:paraId="18CC216A" w14:textId="09F9B550" w:rsidR="00F63DBD" w:rsidRPr="00B91405" w:rsidRDefault="00F63DBD" w:rsidP="00AA559E">
                        <w:pPr>
                          <w:jc w:val="center"/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B91405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*Additional weeks may be added, extending the end date of the program.</w:t>
                        </w:r>
                        <w:r w:rsidR="00AA559E">
                          <w:rPr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r w:rsidRPr="00B91405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Parents/Guardians will be notified of changes at the start of the program.</w:t>
                        </w:r>
                      </w:p>
                      <w:p w14:paraId="6A2AAB42" w14:textId="77777777" w:rsidR="00F63DBD" w:rsidRDefault="00F63DBD" w:rsidP="00E45B98">
                        <w:pPr>
                          <w:jc w:val="center"/>
                          <w:rPr>
                            <w:noProof/>
                          </w:rPr>
                        </w:pPr>
                      </w:p>
                      <w:p w14:paraId="4BAD6300" w14:textId="69D25CD9" w:rsidR="00AA559E" w:rsidRPr="00AA559E" w:rsidRDefault="00AA559E" w:rsidP="00E45B98">
                        <w:pPr>
                          <w:jc w:val="center"/>
                          <w:rPr>
                            <w:noProof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AA559E">
                          <w:rPr>
                            <w:noProof/>
                            <w:color w:val="FFFFFF" w:themeColor="background1"/>
                            <w:sz w:val="22"/>
                            <w:szCs w:val="22"/>
                          </w:rPr>
                          <w:t>**</w:t>
                        </w:r>
                        <w:r w:rsidR="0094635C">
                          <w:rPr>
                            <w:noProof/>
                            <w:color w:val="FFFFFF" w:themeColor="background1"/>
                            <w:sz w:val="22"/>
                            <w:szCs w:val="22"/>
                          </w:rPr>
                          <w:t>The i</w:t>
                        </w:r>
                        <w:r w:rsidRPr="00AA559E">
                          <w:rPr>
                            <w:noProof/>
                            <w:color w:val="FFFFFF" w:themeColor="background1"/>
                            <w:sz w:val="22"/>
                            <w:szCs w:val="22"/>
                          </w:rPr>
                          <w:t xml:space="preserve">nability to pay does not restrict play. </w:t>
                        </w:r>
                      </w:p>
                    </w:txbxContent>
                  </v:textbox>
                </v:shape>
                <v:shape id="Text Box 15" o:spid="_x0000_s1036" type="#_x0000_t202" style="position:absolute;left:91440;top:231775;width:3375025;height:172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style="mso-next-textbox:#Text Box 19" inset="0,0,0,0">
                    <w:txbxContent/>
                  </v:textbox>
                </v:shape>
                <v:shape id="Text Box 19" o:spid="_x0000_s1037" type="#_x0000_t202" style="position:absolute;left:91440;top:402590;width:3375025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<v:textbox style="mso-next-textbox:#_x0000_s1038" inset="0,0,0,0">
                    <w:txbxContent/>
                  </v:textbox>
                </v:shape>
                <v:shape id="_x0000_s1038" type="#_x0000_t202" style="position:absolute;left:91440;top:572770;width:3375025;height:172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style="mso-next-textbox:#Text Box 22" inset="0,0,0,0">
                    <w:txbxContent/>
                  </v:textbox>
                </v:shape>
                <v:shape id="Text Box 22" o:spid="_x0000_s1039" type="#_x0000_t202" style="position:absolute;left:91440;top:743585;width:3375025;height:187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style="mso-next-textbox:#Text Box 28" inset="0,0,0,0">
                    <w:txbxContent/>
                  </v:textbox>
                </v:shape>
                <v:shape id="Text Box 28" o:spid="_x0000_s1040" type="#_x0000_t202" style="position:absolute;left:91440;top:929640;width:3375025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AA559E">
        <w:rPr>
          <w:noProof/>
        </w:rPr>
        <w:drawing>
          <wp:anchor distT="0" distB="0" distL="114300" distR="114300" simplePos="0" relativeHeight="251671599" behindDoc="0" locked="0" layoutInCell="1" allowOverlap="1" wp14:anchorId="662FB499" wp14:editId="33CAA9EF">
            <wp:simplePos x="0" y="0"/>
            <wp:positionH relativeFrom="page">
              <wp:posOffset>3735070</wp:posOffset>
            </wp:positionH>
            <wp:positionV relativeFrom="page">
              <wp:posOffset>2050415</wp:posOffset>
            </wp:positionV>
            <wp:extent cx="2587625" cy="1835785"/>
            <wp:effectExtent l="0" t="0" r="3175" b="0"/>
            <wp:wrapThrough wrapText="bothSides">
              <wp:wrapPolygon edited="0">
                <wp:start x="0" y="0"/>
                <wp:lineTo x="0" y="21219"/>
                <wp:lineTo x="21414" y="21219"/>
                <wp:lineTo x="21414" y="0"/>
                <wp:lineTo x="0" y="0"/>
              </wp:wrapPolygon>
            </wp:wrapThrough>
            <wp:docPr id="36" name="Picture 36" descr="Mac HD:Users:bridgette.flores:Desktop:Screen Shot 2017-03-28 at 1.24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 HD:Users:bridgette.flores:Desktop:Screen Shot 2017-03-28 at 1.24.37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61A">
        <w:rPr>
          <w:noProof/>
        </w:rPr>
        <mc:AlternateContent>
          <mc:Choice Requires="wpg">
            <w:drawing>
              <wp:anchor distT="0" distB="0" distL="114300" distR="114300" simplePos="1" relativeHeight="251658279" behindDoc="0" locked="0" layoutInCell="1" allowOverlap="1" wp14:anchorId="6D70BD6B" wp14:editId="00E6081A">
                <wp:simplePos x="1228725" y="681990"/>
                <wp:positionH relativeFrom="page">
                  <wp:posOffset>1228725</wp:posOffset>
                </wp:positionH>
                <wp:positionV relativeFrom="page">
                  <wp:posOffset>681990</wp:posOffset>
                </wp:positionV>
                <wp:extent cx="5807075" cy="1654175"/>
                <wp:effectExtent l="0" t="0" r="0" b="22225"/>
                <wp:wrapThrough wrapText="bothSides">
                  <wp:wrapPolygon edited="0">
                    <wp:start x="94" y="0"/>
                    <wp:lineTo x="94" y="21559"/>
                    <wp:lineTo x="21352" y="21559"/>
                    <wp:lineTo x="21446" y="0"/>
                    <wp:lineTo x="94" y="0"/>
                  </wp:wrapPolygon>
                </wp:wrapThrough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7075" cy="1654175"/>
                          <a:chOff x="0" y="0"/>
                          <a:chExt cx="5807075" cy="165417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07075" cy="165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0"/>
                            <a:ext cx="562419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9">
                          <w:txbxContent>
                            <w:p w14:paraId="5F0FC898" w14:textId="77777777" w:rsidR="00F63DBD" w:rsidRPr="00A205C9" w:rsidRDefault="00F63DBD" w:rsidP="00A205C9">
                              <w:pPr>
                                <w:jc w:val="center"/>
                                <w:rPr>
                                  <w:b/>
                                  <w:i/>
                                  <w:color w:val="AF4FD7" w:themeColor="accent2" w:themeTint="80"/>
                                  <w:sz w:val="30"/>
                                  <w:szCs w:val="30"/>
                                </w:rPr>
                              </w:pPr>
                              <w:r w:rsidRPr="00A205C9">
                                <w:rPr>
                                  <w:b/>
                                  <w:i/>
                                  <w:color w:val="AF4FD7" w:themeColor="accent2" w:themeTint="80"/>
                                  <w:sz w:val="30"/>
                                  <w:szCs w:val="30"/>
                                </w:rPr>
                                <w:t>Our Summer Camp begins on June 19</w:t>
                              </w:r>
                              <w:r w:rsidRPr="00A205C9">
                                <w:rPr>
                                  <w:b/>
                                  <w:i/>
                                  <w:color w:val="AF4FD7" w:themeColor="accent2" w:themeTint="80"/>
                                  <w:sz w:val="30"/>
                                  <w:szCs w:val="30"/>
                                  <w:vertAlign w:val="superscript"/>
                                </w:rPr>
                                <w:t>th</w:t>
                              </w:r>
                              <w:r w:rsidRPr="00A205C9">
                                <w:rPr>
                                  <w:b/>
                                  <w:i/>
                                  <w:color w:val="AF4FD7" w:themeColor="accent2" w:themeTint="80"/>
                                  <w:sz w:val="30"/>
                                  <w:szCs w:val="30"/>
                                </w:rPr>
                                <w:t xml:space="preserve"> and ends on July 28</w:t>
                              </w:r>
                              <w:r w:rsidRPr="00A205C9">
                                <w:rPr>
                                  <w:b/>
                                  <w:i/>
                                  <w:color w:val="AF4FD7" w:themeColor="accent2" w:themeTint="80"/>
                                  <w:sz w:val="30"/>
                                  <w:szCs w:val="3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i/>
                                  <w:color w:val="AF4FD7" w:themeColor="accent2" w:themeTint="80"/>
                                  <w:sz w:val="30"/>
                                  <w:szCs w:val="30"/>
                                </w:rPr>
                                <w:t>*</w:t>
                              </w:r>
                            </w:p>
                            <w:p w14:paraId="7B8F57AA" w14:textId="77777777" w:rsidR="00F63DBD" w:rsidRDefault="00F63DBD" w:rsidP="00A205C9">
                              <w:pPr>
                                <w:jc w:val="center"/>
                                <w:rPr>
                                  <w:b/>
                                  <w:i/>
                                  <w:color w:val="AF4FD7" w:themeColor="accent2" w:themeTint="80"/>
                                  <w:sz w:val="30"/>
                                  <w:szCs w:val="30"/>
                                </w:rPr>
                              </w:pPr>
                              <w:r w:rsidRPr="00A205C9">
                                <w:rPr>
                                  <w:b/>
                                  <w:i/>
                                  <w:color w:val="AF4FD7" w:themeColor="accent2" w:themeTint="80"/>
                                  <w:sz w:val="30"/>
                                  <w:szCs w:val="30"/>
                                </w:rPr>
                                <w:t>Each day begins at 9:00am and ends at 4:00pm.</w:t>
                              </w:r>
                            </w:p>
                            <w:p w14:paraId="45231CE7" w14:textId="77777777" w:rsidR="00F63DBD" w:rsidRPr="00E45B98" w:rsidRDefault="00F63DBD" w:rsidP="00A205C9">
                              <w:pPr>
                                <w:jc w:val="center"/>
                                <w:rPr>
                                  <w:b/>
                                  <w:i/>
                                  <w:color w:val="762399" w:themeColor="accent2" w:themeTint="BF"/>
                                  <w:sz w:val="30"/>
                                  <w:szCs w:val="30"/>
                                </w:rPr>
                              </w:pPr>
                            </w:p>
                            <w:p w14:paraId="6F18A567" w14:textId="3AD1535A" w:rsidR="00F63DBD" w:rsidRDefault="00F63DBD" w:rsidP="00E45B98">
                              <w:pPr>
                                <w:jc w:val="center"/>
                                <w:rPr>
                                  <w:b/>
                                  <w:color w:val="762399" w:themeColor="accent2" w:themeTint="BF"/>
                                </w:rPr>
                              </w:pPr>
                              <w:r w:rsidRPr="00E45B98">
                                <w:rPr>
                                  <w:b/>
                                  <w:color w:val="762399" w:themeColor="accent2" w:themeTint="BF"/>
                                </w:rPr>
                                <w:t>The program fee is $50 per child</w:t>
                              </w:r>
                              <w:r w:rsidR="00AA559E">
                                <w:rPr>
                                  <w:b/>
                                  <w:color w:val="762399" w:themeColor="accent2" w:themeTint="BF"/>
                                </w:rPr>
                                <w:t>**</w:t>
                              </w:r>
                            </w:p>
                            <w:p w14:paraId="1F8E584E" w14:textId="77777777" w:rsidR="00F63DBD" w:rsidRDefault="00F63DBD" w:rsidP="00E45B98">
                              <w:pPr>
                                <w:jc w:val="center"/>
                                <w:rPr>
                                  <w:b/>
                                  <w:color w:val="762399" w:themeColor="accent2" w:themeTint="BF"/>
                                </w:rPr>
                              </w:pPr>
                              <w:r w:rsidRPr="00E45B98">
                                <w:rPr>
                                  <w:b/>
                                  <w:color w:val="762399" w:themeColor="accent2" w:themeTint="B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62399" w:themeColor="accent2" w:themeTint="BF"/>
                                </w:rPr>
                                <w:t>This</w:t>
                              </w:r>
                              <w:r w:rsidRPr="00E45B98">
                                <w:rPr>
                                  <w:b/>
                                  <w:color w:val="762399" w:themeColor="accent2" w:themeTint="BF"/>
                                </w:rPr>
                                <w:t xml:space="preserve"> includes breakfast, lunch, dinner, a </w:t>
                              </w:r>
                              <w:r>
                                <w:rPr>
                                  <w:b/>
                                  <w:color w:val="762399" w:themeColor="accent2" w:themeTint="BF"/>
                                </w:rPr>
                                <w:t xml:space="preserve">camp </w:t>
                              </w:r>
                              <w:r w:rsidRPr="00E45B98">
                                <w:rPr>
                                  <w:b/>
                                  <w:color w:val="762399" w:themeColor="accent2" w:themeTint="BF"/>
                                </w:rPr>
                                <w:t xml:space="preserve">T-shirt, and registration fees. </w:t>
                              </w:r>
                            </w:p>
                            <w:p w14:paraId="088AF379" w14:textId="77777777" w:rsidR="00AA559E" w:rsidRDefault="00AA559E" w:rsidP="00E45B98">
                              <w:pPr>
                                <w:jc w:val="center"/>
                                <w:rPr>
                                  <w:b/>
                                  <w:color w:val="762399" w:themeColor="accent2" w:themeTint="BF"/>
                                </w:rPr>
                              </w:pPr>
                            </w:p>
                            <w:p w14:paraId="55AB1B88" w14:textId="77777777" w:rsidR="00AA559E" w:rsidRPr="00E45B98" w:rsidRDefault="00AA559E" w:rsidP="00E45B98">
                              <w:pPr>
                                <w:jc w:val="center"/>
                                <w:rPr>
                                  <w:b/>
                                  <w:color w:val="762399" w:themeColor="accent2" w:themeTint="BF"/>
                                </w:rPr>
                              </w:pPr>
                            </w:p>
                            <w:p w14:paraId="32DE73CA" w14:textId="77777777" w:rsidR="00F63DBD" w:rsidRPr="00A205C9" w:rsidRDefault="00F63DBD" w:rsidP="00A205C9">
                              <w:pPr>
                                <w:jc w:val="center"/>
                                <w:rPr>
                                  <w:b/>
                                  <w:i/>
                                  <w:color w:val="AF4FD7" w:themeColor="accent2" w:themeTint="80"/>
                                  <w:sz w:val="30"/>
                                  <w:szCs w:val="30"/>
                                </w:rPr>
                              </w:pPr>
                            </w:p>
                            <w:p w14:paraId="1B0CE2DA" w14:textId="77777777" w:rsidR="00F63DBD" w:rsidRPr="00A205C9" w:rsidRDefault="00F63DBD" w:rsidP="00A205C9">
                              <w:pPr>
                                <w:jc w:val="center"/>
                                <w:rPr>
                                  <w:b/>
                                  <w:color w:val="AF4FD7" w:themeColor="accent2" w:themeTint="80"/>
                                  <w:sz w:val="30"/>
                                  <w:szCs w:val="30"/>
                                </w:rPr>
                              </w:pPr>
                            </w:p>
                            <w:p w14:paraId="58679033" w14:textId="77777777" w:rsidR="00F63DBD" w:rsidRPr="00A205C9" w:rsidRDefault="00F63DBD" w:rsidP="00E45B98">
                              <w:pPr>
                                <w:pStyle w:val="BodyText3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232410"/>
                            <a:ext cx="562419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464820"/>
                            <a:ext cx="5624195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697865"/>
                            <a:ext cx="562419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1440" y="883920"/>
                            <a:ext cx="562419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1069975"/>
                            <a:ext cx="562419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1256030"/>
                            <a:ext cx="230060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41" style="position:absolute;margin-left:96.75pt;margin-top:53.7pt;width:457.25pt;height:130.25pt;z-index:251658279;mso-position-horizontal-relative:page;mso-position-vertical-relative:page" coordsize="5807075,16541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" mv:complextextbox="1">
                <v:shape id="Text Box 26" o:spid="_x0000_s1042" type="#_x0000_t202" style="position:absolute;width:5807075;height:16541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fQoDwgAA&#10;ANsAAAAPAAAAZHJzL2Rvd25yZXYueG1sRE9Na8JAEL0L/Q/LFLyZTT1USbNKKAQsVIhp6XmaHZPQ&#10;7GyS3WraX+8Kgrd5vM9Jt5PpxIlG11pW8BTFIIgrq1uuFXx+5Is1COeRNXaWScEfOdhuHmYpJtqe&#10;+UCn0tcihLBLUEHjfZ9I6aqGDLrI9sSBO9rRoA9wrKUe8RzCTSeXcfwsDbYcGhrs6bWh6qf8NQr2&#10;xffw/xY702U+z1dZMbwfvwal5o9T9gLC0+Tv4pt7p8P8FVx/CQfIz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B9CgPCAAAA2wAAAA8AAAAAAAAAAAAAAAAAlwIAAGRycy9kb3du&#10;cmV2LnhtbFBLBQYAAAAABAAEAPUAAACGAwAAAAA=&#10;" mv:complextextbox="1" filled="f" stroked="f">
                  <v:textbox inset=",0,,0"/>
                </v:shape>
                <v:shape id="Text Box 5" o:spid="_x0000_s1043" type="#_x0000_t202" style="position:absolute;left:91440;width:5624195;height:2336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Text Box 6" inset="0,0,0,0">
                    <w:txbxContent>
                      <w:p w14:paraId="5F0FC898" w14:textId="77777777" w:rsidR="00F63DBD" w:rsidRPr="00A205C9" w:rsidRDefault="00F63DBD" w:rsidP="00A205C9">
                        <w:pPr>
                          <w:jc w:val="center"/>
                          <w:rPr>
                            <w:b/>
                            <w:i/>
                            <w:color w:val="AF4FD7" w:themeColor="accent2" w:themeTint="80"/>
                            <w:sz w:val="30"/>
                            <w:szCs w:val="30"/>
                          </w:rPr>
                        </w:pPr>
                        <w:r w:rsidRPr="00A205C9">
                          <w:rPr>
                            <w:b/>
                            <w:i/>
                            <w:color w:val="AF4FD7" w:themeColor="accent2" w:themeTint="80"/>
                            <w:sz w:val="30"/>
                            <w:szCs w:val="30"/>
                          </w:rPr>
                          <w:t>Our Summer Camp begins on June 19</w:t>
                        </w:r>
                        <w:r w:rsidRPr="00A205C9">
                          <w:rPr>
                            <w:b/>
                            <w:i/>
                            <w:color w:val="AF4FD7" w:themeColor="accent2" w:themeTint="80"/>
                            <w:sz w:val="30"/>
                            <w:szCs w:val="30"/>
                            <w:vertAlign w:val="superscript"/>
                          </w:rPr>
                          <w:t>th</w:t>
                        </w:r>
                        <w:r w:rsidRPr="00A205C9">
                          <w:rPr>
                            <w:b/>
                            <w:i/>
                            <w:color w:val="AF4FD7" w:themeColor="accent2" w:themeTint="80"/>
                            <w:sz w:val="30"/>
                            <w:szCs w:val="30"/>
                          </w:rPr>
                          <w:t xml:space="preserve"> and ends on July 28</w:t>
                        </w:r>
                        <w:r w:rsidRPr="00A205C9">
                          <w:rPr>
                            <w:b/>
                            <w:i/>
                            <w:color w:val="AF4FD7" w:themeColor="accent2" w:themeTint="80"/>
                            <w:sz w:val="30"/>
                            <w:szCs w:val="30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i/>
                            <w:color w:val="AF4FD7" w:themeColor="accent2" w:themeTint="80"/>
                            <w:sz w:val="30"/>
                            <w:szCs w:val="30"/>
                          </w:rPr>
                          <w:t>*</w:t>
                        </w:r>
                      </w:p>
                      <w:p w14:paraId="7B8F57AA" w14:textId="77777777" w:rsidR="00F63DBD" w:rsidRDefault="00F63DBD" w:rsidP="00A205C9">
                        <w:pPr>
                          <w:jc w:val="center"/>
                          <w:rPr>
                            <w:b/>
                            <w:i/>
                            <w:color w:val="AF4FD7" w:themeColor="accent2" w:themeTint="80"/>
                            <w:sz w:val="30"/>
                            <w:szCs w:val="30"/>
                          </w:rPr>
                        </w:pPr>
                        <w:r w:rsidRPr="00A205C9">
                          <w:rPr>
                            <w:b/>
                            <w:i/>
                            <w:color w:val="AF4FD7" w:themeColor="accent2" w:themeTint="80"/>
                            <w:sz w:val="30"/>
                            <w:szCs w:val="30"/>
                          </w:rPr>
                          <w:t>Each day begins at 9:00am and ends at 4:00pm.</w:t>
                        </w:r>
                      </w:p>
                      <w:p w14:paraId="45231CE7" w14:textId="77777777" w:rsidR="00F63DBD" w:rsidRPr="00E45B98" w:rsidRDefault="00F63DBD" w:rsidP="00A205C9">
                        <w:pPr>
                          <w:jc w:val="center"/>
                          <w:rPr>
                            <w:b/>
                            <w:i/>
                            <w:color w:val="762399" w:themeColor="accent2" w:themeTint="BF"/>
                            <w:sz w:val="30"/>
                            <w:szCs w:val="30"/>
                          </w:rPr>
                        </w:pPr>
                      </w:p>
                      <w:p w14:paraId="6F18A567" w14:textId="3AD1535A" w:rsidR="00F63DBD" w:rsidRDefault="00F63DBD" w:rsidP="00E45B98">
                        <w:pPr>
                          <w:jc w:val="center"/>
                          <w:rPr>
                            <w:b/>
                            <w:color w:val="762399" w:themeColor="accent2" w:themeTint="BF"/>
                          </w:rPr>
                        </w:pPr>
                        <w:r w:rsidRPr="00E45B98">
                          <w:rPr>
                            <w:b/>
                            <w:color w:val="762399" w:themeColor="accent2" w:themeTint="BF"/>
                          </w:rPr>
                          <w:t>The program fee is $50 per child</w:t>
                        </w:r>
                        <w:r w:rsidR="00AA559E">
                          <w:rPr>
                            <w:b/>
                            <w:color w:val="762399" w:themeColor="accent2" w:themeTint="BF"/>
                          </w:rPr>
                          <w:t>**</w:t>
                        </w:r>
                      </w:p>
                      <w:p w14:paraId="1F8E584E" w14:textId="77777777" w:rsidR="00F63DBD" w:rsidRDefault="00F63DBD" w:rsidP="00E45B98">
                        <w:pPr>
                          <w:jc w:val="center"/>
                          <w:rPr>
                            <w:b/>
                            <w:color w:val="762399" w:themeColor="accent2" w:themeTint="BF"/>
                          </w:rPr>
                        </w:pPr>
                        <w:r w:rsidRPr="00E45B98">
                          <w:rPr>
                            <w:b/>
                            <w:color w:val="762399" w:themeColor="accent2" w:themeTint="BF"/>
                          </w:rPr>
                          <w:t xml:space="preserve"> </w:t>
                        </w:r>
                        <w:r>
                          <w:rPr>
                            <w:b/>
                            <w:color w:val="762399" w:themeColor="accent2" w:themeTint="BF"/>
                          </w:rPr>
                          <w:t>This</w:t>
                        </w:r>
                        <w:r w:rsidRPr="00E45B98">
                          <w:rPr>
                            <w:b/>
                            <w:color w:val="762399" w:themeColor="accent2" w:themeTint="BF"/>
                          </w:rPr>
                          <w:t xml:space="preserve"> includes breakfast, lunch, dinner, a </w:t>
                        </w:r>
                        <w:r>
                          <w:rPr>
                            <w:b/>
                            <w:color w:val="762399" w:themeColor="accent2" w:themeTint="BF"/>
                          </w:rPr>
                          <w:t xml:space="preserve">camp </w:t>
                        </w:r>
                        <w:r w:rsidRPr="00E45B98">
                          <w:rPr>
                            <w:b/>
                            <w:color w:val="762399" w:themeColor="accent2" w:themeTint="BF"/>
                          </w:rPr>
                          <w:t xml:space="preserve">T-shirt, and registration fees. </w:t>
                        </w:r>
                      </w:p>
                      <w:p w14:paraId="088AF379" w14:textId="77777777" w:rsidR="00AA559E" w:rsidRDefault="00AA559E" w:rsidP="00E45B98">
                        <w:pPr>
                          <w:jc w:val="center"/>
                          <w:rPr>
                            <w:b/>
                            <w:color w:val="762399" w:themeColor="accent2" w:themeTint="BF"/>
                          </w:rPr>
                        </w:pPr>
                      </w:p>
                      <w:p w14:paraId="55AB1B88" w14:textId="77777777" w:rsidR="00AA559E" w:rsidRPr="00E45B98" w:rsidRDefault="00AA559E" w:rsidP="00E45B98">
                        <w:pPr>
                          <w:jc w:val="center"/>
                          <w:rPr>
                            <w:b/>
                            <w:color w:val="762399" w:themeColor="accent2" w:themeTint="BF"/>
                          </w:rPr>
                        </w:pPr>
                      </w:p>
                      <w:p w14:paraId="32DE73CA" w14:textId="77777777" w:rsidR="00F63DBD" w:rsidRPr="00A205C9" w:rsidRDefault="00F63DBD" w:rsidP="00A205C9">
                        <w:pPr>
                          <w:jc w:val="center"/>
                          <w:rPr>
                            <w:b/>
                            <w:i/>
                            <w:color w:val="AF4FD7" w:themeColor="accent2" w:themeTint="80"/>
                            <w:sz w:val="30"/>
                            <w:szCs w:val="30"/>
                          </w:rPr>
                        </w:pPr>
                      </w:p>
                      <w:p w14:paraId="1B0CE2DA" w14:textId="77777777" w:rsidR="00F63DBD" w:rsidRPr="00A205C9" w:rsidRDefault="00F63DBD" w:rsidP="00A205C9">
                        <w:pPr>
                          <w:jc w:val="center"/>
                          <w:rPr>
                            <w:b/>
                            <w:color w:val="AF4FD7" w:themeColor="accent2" w:themeTint="80"/>
                            <w:sz w:val="30"/>
                            <w:szCs w:val="30"/>
                          </w:rPr>
                        </w:pPr>
                      </w:p>
                      <w:p w14:paraId="58679033" w14:textId="77777777" w:rsidR="00F63DBD" w:rsidRPr="00A205C9" w:rsidRDefault="00F63DBD" w:rsidP="00E45B98">
                        <w:pPr>
                          <w:pStyle w:val="BodyText3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Text Box 6" o:spid="_x0000_s1044" type="#_x0000_t202" style="position:absolute;left:91440;top:232410;width:5624195;height:2336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xt Box 7" inset="0,0,0,0">
                    <w:txbxContent/>
                  </v:textbox>
                </v:shape>
                <v:shape id="Text Box 7" o:spid="_x0000_s1045" type="#_x0000_t202" style="position:absolute;left:91440;top:464820;width:5624195;height:2343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Text Box 8" inset="0,0,0,0">
                    <w:txbxContent/>
                  </v:textbox>
                </v:shape>
                <v:shape id="Text Box 8" o:spid="_x0000_s1046" type="#_x0000_t202" style="position:absolute;left:91440;top:697865;width:5624195;height:187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 Box 9" inset="0,0,0,0">
                    <w:txbxContent/>
                  </v:textbox>
                </v:shape>
                <v:shape id="Text Box 9" o:spid="_x0000_s1047" type="#_x0000_t202" style="position:absolute;left:91440;top:883920;width:5624195;height:187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xt Box 10" inset="0,0,0,0">
                    <w:txbxContent/>
                  </v:textbox>
                </v:shape>
                <v:shape id="Text Box 10" o:spid="_x0000_s1048" type="#_x0000_t202" style="position:absolute;left:91440;top:1069975;width:5624195;height:187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12" inset="0,0,0,0">
                    <w:txbxContent/>
                  </v:textbox>
                </v:shape>
                <v:shape id="Text Box 12" o:spid="_x0000_s1049" type="#_x0000_t202" style="position:absolute;left:91440;top:1256030;width:2300605;height:187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AA559E"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0" allowOverlap="1" wp14:anchorId="0E04B4E6" wp14:editId="13D16B7F">
                <wp:simplePos x="0" y="0"/>
                <wp:positionH relativeFrom="page">
                  <wp:posOffset>1511300</wp:posOffset>
                </wp:positionH>
                <wp:positionV relativeFrom="page">
                  <wp:posOffset>164465</wp:posOffset>
                </wp:positionV>
                <wp:extent cx="5794375" cy="584835"/>
                <wp:effectExtent l="0" t="0" r="0" b="24765"/>
                <wp:wrapTight wrapText="bothSides">
                  <wp:wrapPolygon edited="0">
                    <wp:start x="95" y="0"/>
                    <wp:lineTo x="95" y="21577"/>
                    <wp:lineTo x="21399" y="21577"/>
                    <wp:lineTo x="21399" y="0"/>
                    <wp:lineTo x="95" y="0"/>
                  </wp:wrapPolygon>
                </wp:wrapTight>
                <wp:docPr id="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437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9DB2997" w14:textId="77777777" w:rsidR="00F63DBD" w:rsidRPr="00A205C9" w:rsidRDefault="00F63DBD" w:rsidP="00E45B98">
                            <w:pPr>
                              <w:pStyle w:val="Heading1"/>
                              <w:rPr>
                                <w:color w:val="762399" w:themeColor="accent2" w:themeTint="BF"/>
                              </w:rPr>
                            </w:pPr>
                            <w:r w:rsidRPr="00A205C9">
                              <w:rPr>
                                <w:color w:val="762399" w:themeColor="accent2" w:themeTint="BF"/>
                              </w:rPr>
                              <w:t xml:space="preserve">CLC Summer Camp 2017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50" type="#_x0000_t202" style="position:absolute;margin-left:119pt;margin-top:12.95pt;width:456.25pt;height:46.05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" o:allowincell="f" filled="f" stroked="f">
                <v:textbox inset=",0,,0">
                  <w:txbxContent>
                    <w:p w14:paraId="49DB2997" w14:textId="77777777" w:rsidR="00F63DBD" w:rsidRPr="00A205C9" w:rsidRDefault="00F63DBD" w:rsidP="00E45B98">
                      <w:pPr>
                        <w:pStyle w:val="Heading1"/>
                        <w:rPr>
                          <w:color w:val="762399" w:themeColor="accent2" w:themeTint="BF"/>
                        </w:rPr>
                      </w:pPr>
                      <w:r w:rsidRPr="00A205C9">
                        <w:rPr>
                          <w:color w:val="762399" w:themeColor="accent2" w:themeTint="BF"/>
                        </w:rPr>
                        <w:t xml:space="preserve">CLC Summer Camp 2017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6331C">
        <w:rPr>
          <w:noProof/>
        </w:rPr>
        <w:drawing>
          <wp:anchor distT="0" distB="0" distL="114300" distR="114300" simplePos="0" relativeHeight="251672623" behindDoc="0" locked="0" layoutInCell="1" allowOverlap="1" wp14:anchorId="36B0CC8E" wp14:editId="64159465">
            <wp:simplePos x="0" y="0"/>
            <wp:positionH relativeFrom="page">
              <wp:posOffset>7035800</wp:posOffset>
            </wp:positionH>
            <wp:positionV relativeFrom="page">
              <wp:posOffset>457200</wp:posOffset>
            </wp:positionV>
            <wp:extent cx="2145665" cy="3048000"/>
            <wp:effectExtent l="0" t="0" r="0" b="0"/>
            <wp:wrapThrough wrapText="bothSides">
              <wp:wrapPolygon edited="0">
                <wp:start x="0" y="0"/>
                <wp:lineTo x="0" y="21420"/>
                <wp:lineTo x="21223" y="21420"/>
                <wp:lineTo x="21223" y="0"/>
                <wp:lineTo x="0" y="0"/>
              </wp:wrapPolygon>
            </wp:wrapThrough>
            <wp:docPr id="37" name="Picture 37" descr="Mac HD:Users:bridgette.flores:Desktop:Screen Shot 2017-03-28 at 1.25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 HD:Users:bridgette.flores:Desktop:Screen Shot 2017-03-28 at 1.25.35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405">
        <w:rPr>
          <w:noProof/>
        </w:rPr>
        <w:drawing>
          <wp:anchor distT="0" distB="0" distL="114300" distR="114300" simplePos="0" relativeHeight="251658276" behindDoc="0" locked="0" layoutInCell="1" allowOverlap="1" wp14:anchorId="79D0C09B" wp14:editId="2AEAC0F2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89720" cy="2953385"/>
            <wp:effectExtent l="0" t="0" r="5080" b="0"/>
            <wp:wrapNone/>
            <wp:docPr id="31" name="Picture 2" descr=":p2-spec-brochure-fc12-R2:Assets:interior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p2-spec-brochure-fc12-R2:Assets:interiorOverlay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B98" w:rsidRPr="00E45B98">
        <w:rPr>
          <w:b/>
          <w:color w:val="FF0000"/>
        </w:rPr>
        <w:t xml:space="preserve"> </w:t>
      </w:r>
      <w:r w:rsidR="00B91405">
        <w:rPr>
          <w:noProof/>
        </w:rPr>
        <w:drawing>
          <wp:anchor distT="0" distB="0" distL="114300" distR="114300" simplePos="0" relativeHeight="251667503" behindDoc="0" locked="0" layoutInCell="1" allowOverlap="1" wp14:anchorId="43C30516" wp14:editId="4F5F2AEC">
            <wp:simplePos x="0" y="0"/>
            <wp:positionH relativeFrom="page">
              <wp:posOffset>-2921000</wp:posOffset>
            </wp:positionH>
            <wp:positionV relativeFrom="page">
              <wp:posOffset>2603500</wp:posOffset>
            </wp:positionV>
            <wp:extent cx="1411034" cy="1882775"/>
            <wp:effectExtent l="0" t="0" r="11430" b="0"/>
            <wp:wrapNone/>
            <wp:docPr id="33" name="Picture 18" descr="P1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8" descr="P10000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034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45B98" w:rsidSect="00E45B98">
      <w:headerReference w:type="default" r:id="rId16"/>
      <w:headerReference w:type="first" r:id="rId17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234DCB" w14:textId="77777777" w:rsidR="007C161A" w:rsidRDefault="007C161A">
      <w:r>
        <w:separator/>
      </w:r>
    </w:p>
  </w:endnote>
  <w:endnote w:type="continuationSeparator" w:id="0">
    <w:p w14:paraId="676F2454" w14:textId="77777777" w:rsidR="007C161A" w:rsidRDefault="007C1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メイリオ">
    <w:charset w:val="4E"/>
    <w:family w:val="auto"/>
    <w:pitch w:val="variable"/>
    <w:sig w:usb0="E10102FF" w:usb1="EAC7FFFF" w:usb2="0001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2C868E" w14:textId="77777777" w:rsidR="007C161A" w:rsidRDefault="007C161A">
      <w:r>
        <w:separator/>
      </w:r>
    </w:p>
  </w:footnote>
  <w:footnote w:type="continuationSeparator" w:id="0">
    <w:p w14:paraId="30B4AF2A" w14:textId="77777777" w:rsidR="007C161A" w:rsidRDefault="007C161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8306DB" w14:textId="77777777" w:rsidR="00F63DBD" w:rsidRDefault="00F63DB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19AF69D" wp14:editId="20F3A866">
              <wp:simplePos x="0" y="0"/>
              <wp:positionH relativeFrom="page">
                <wp:posOffset>457200</wp:posOffset>
              </wp:positionH>
              <wp:positionV relativeFrom="page">
                <wp:posOffset>1718945</wp:posOffset>
              </wp:positionV>
              <wp:extent cx="9144000" cy="5600700"/>
              <wp:effectExtent l="0" t="4445" r="0" b="0"/>
              <wp:wrapNone/>
              <wp:docPr id="4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0" cy="56007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36pt;margin-top:135.35pt;width:10in;height:44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" o:allowincell="f" fillcolor="#c3afcc [3214]" stroked="f" strokecolor="#4a7ebb" strokeweight="1.5pt">
              <v:fill color2="#2b142d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A1AA5A" w14:textId="77777777" w:rsidR="00F63DBD" w:rsidRDefault="00F63DB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36" behindDoc="0" locked="0" layoutInCell="0" allowOverlap="1" wp14:anchorId="3E900FD8" wp14:editId="37BCB38D">
              <wp:simplePos x="0" y="0"/>
              <wp:positionH relativeFrom="page">
                <wp:posOffset>7026275</wp:posOffset>
              </wp:positionH>
              <wp:positionV relativeFrom="page">
                <wp:posOffset>457200</wp:posOffset>
              </wp:positionV>
              <wp:extent cx="2587625" cy="6812280"/>
              <wp:effectExtent l="3175" t="0" r="0" b="0"/>
              <wp:wrapNone/>
              <wp:docPr id="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553.25pt;margin-top:36pt;width:203.75pt;height:536.4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" o:allowincell="f" fillcolor="#c3afcc [3214]" stroked="f" strokecolor="#4a7ebb" strokeweight="1.5pt">
              <v:fill color2="#2b142d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5" behindDoc="0" locked="0" layoutInCell="0" allowOverlap="1" wp14:anchorId="5D40F925" wp14:editId="20A2E0E0">
              <wp:simplePos x="0" y="0"/>
              <wp:positionH relativeFrom="page">
                <wp:posOffset>3747770</wp:posOffset>
              </wp:positionH>
              <wp:positionV relativeFrom="page">
                <wp:posOffset>457200</wp:posOffset>
              </wp:positionV>
              <wp:extent cx="2587625" cy="6812280"/>
              <wp:effectExtent l="1270" t="0" r="1905" b="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95.1pt;margin-top:36pt;width:203.75pt;height:536.4pt;z-index: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" o:allowincell="f" fillcolor="#c3afcc [3214]" stroked="f" strokecolor="#4a7ebb" strokeweight="1.5pt">
              <v:fill color2="#2b142d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8" behindDoc="0" locked="0" layoutInCell="0" allowOverlap="1" wp14:anchorId="2399C273" wp14:editId="5CC57DC8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587625" cy="6812280"/>
              <wp:effectExtent l="0" t="0" r="3175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36pt;margin-top:36pt;width:203.75pt;height:536.4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" o:allowincell="f" fillcolor="#c3afcc [3214]" stroked="f" strokecolor="#4a7ebb" strokeweight="1.5pt">
              <v:fill color2="#2b142d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6884A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A205C9"/>
    <w:rsid w:val="00052B9F"/>
    <w:rsid w:val="0007776D"/>
    <w:rsid w:val="00152903"/>
    <w:rsid w:val="0018076A"/>
    <w:rsid w:val="001E5F9F"/>
    <w:rsid w:val="0027736C"/>
    <w:rsid w:val="002819BF"/>
    <w:rsid w:val="003532AE"/>
    <w:rsid w:val="00355E27"/>
    <w:rsid w:val="00386DBD"/>
    <w:rsid w:val="003A329A"/>
    <w:rsid w:val="0046331C"/>
    <w:rsid w:val="00490793"/>
    <w:rsid w:val="0056741D"/>
    <w:rsid w:val="00577AB2"/>
    <w:rsid w:val="00590E3C"/>
    <w:rsid w:val="005B37FF"/>
    <w:rsid w:val="005F1E7F"/>
    <w:rsid w:val="007C161A"/>
    <w:rsid w:val="007E794C"/>
    <w:rsid w:val="00844F62"/>
    <w:rsid w:val="0094635C"/>
    <w:rsid w:val="009F2EC6"/>
    <w:rsid w:val="00A16B4E"/>
    <w:rsid w:val="00A205C9"/>
    <w:rsid w:val="00A30E88"/>
    <w:rsid w:val="00A547FA"/>
    <w:rsid w:val="00AA559E"/>
    <w:rsid w:val="00AD3AD9"/>
    <w:rsid w:val="00B91405"/>
    <w:rsid w:val="00C21043"/>
    <w:rsid w:val="00C97488"/>
    <w:rsid w:val="00D26502"/>
    <w:rsid w:val="00E1137D"/>
    <w:rsid w:val="00E41D29"/>
    <w:rsid w:val="00E45B98"/>
    <w:rsid w:val="00F63DBD"/>
    <w:rsid w:val="00F6605A"/>
    <w:rsid w:val="00FF19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D2C0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2" w:uiPriority="9" w:qFormat="1"/>
    <w:lsdException w:name="heading 4" w:uiPriority="9" w:qFormat="1"/>
    <w:lsdException w:name="Body Text" w:uiPriority="99"/>
    <w:lsdException w:name="Body Text 2" w:uiPriority="99"/>
  </w:latentStyles>
  <w:style w:type="paragraph" w:default="1" w:styleId="Normal">
    <w:name w:val="Normal"/>
    <w:qFormat/>
    <w:rsid w:val="00E45B98"/>
  </w:style>
  <w:style w:type="paragraph" w:styleId="Heading1">
    <w:name w:val="heading 1"/>
    <w:basedOn w:val="Normal"/>
    <w:link w:val="Heading1Char"/>
    <w:uiPriority w:val="9"/>
    <w:qFormat/>
    <w:rsid w:val="001644CE"/>
    <w:pPr>
      <w:outlineLvl w:val="0"/>
    </w:pPr>
    <w:rPr>
      <w:rFonts w:asciiTheme="majorHAnsi" w:eastAsiaTheme="majorEastAsia" w:hAnsiTheme="majorHAnsi" w:cstheme="majorBidi"/>
      <w:bCs/>
      <w:color w:val="2B142D" w:themeColor="text2"/>
      <w:sz w:val="7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644CE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1644CE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1644CE"/>
    <w:pPr>
      <w:spacing w:after="12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1644CE"/>
    <w:pPr>
      <w:spacing w:before="20" w:after="20"/>
      <w:outlineLvl w:val="4"/>
    </w:pPr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5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531"/>
  </w:style>
  <w:style w:type="paragraph" w:styleId="Footer">
    <w:name w:val="footer"/>
    <w:basedOn w:val="Normal"/>
    <w:link w:val="FooterChar"/>
    <w:uiPriority w:val="99"/>
    <w:unhideWhenUsed/>
    <w:rsid w:val="001644CE"/>
    <w:pPr>
      <w:jc w:val="center"/>
    </w:pPr>
    <w:rPr>
      <w:color w:val="2B142D" w:themeColor="text2"/>
      <w:sz w:val="36"/>
    </w:rPr>
  </w:style>
  <w:style w:type="character" w:customStyle="1" w:styleId="FooterChar">
    <w:name w:val="Footer Char"/>
    <w:basedOn w:val="DefaultParagraphFont"/>
    <w:link w:val="Footer"/>
    <w:uiPriority w:val="99"/>
    <w:rsid w:val="001644CE"/>
    <w:rPr>
      <w:color w:val="2B142D" w:themeColor="text2"/>
      <w:sz w:val="36"/>
    </w:rPr>
  </w:style>
  <w:style w:type="paragraph" w:styleId="Title">
    <w:name w:val="Title"/>
    <w:basedOn w:val="Normal"/>
    <w:link w:val="TitleChar"/>
    <w:uiPriority w:val="10"/>
    <w:qFormat/>
    <w:rsid w:val="001644CE"/>
    <w:pPr>
      <w:jc w:val="center"/>
    </w:pPr>
    <w:rPr>
      <w:rFonts w:asciiTheme="majorHAnsi" w:eastAsiaTheme="majorEastAsia" w:hAnsiTheme="majorHAnsi" w:cstheme="majorBidi"/>
      <w:color w:val="2B142D" w:themeColor="text2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44CE"/>
    <w:rPr>
      <w:rFonts w:asciiTheme="majorHAnsi" w:eastAsiaTheme="majorEastAsia" w:hAnsiTheme="majorHAnsi" w:cstheme="majorBidi"/>
      <w:color w:val="2B142D" w:themeColor="text2"/>
      <w:sz w:val="64"/>
      <w:szCs w:val="52"/>
    </w:rPr>
  </w:style>
  <w:style w:type="paragraph" w:styleId="Subtitle">
    <w:name w:val="Subtitle"/>
    <w:basedOn w:val="Normal"/>
    <w:link w:val="SubtitleChar"/>
    <w:uiPriority w:val="11"/>
    <w:qFormat/>
    <w:rsid w:val="001644CE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SubtitleChar">
    <w:name w:val="Subtitle Char"/>
    <w:basedOn w:val="DefaultParagraphFont"/>
    <w:link w:val="Subtitle"/>
    <w:uiPriority w:val="11"/>
    <w:rsid w:val="001644CE"/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Heading1Char">
    <w:name w:val="Heading 1 Char"/>
    <w:basedOn w:val="DefaultParagraphFont"/>
    <w:link w:val="Heading1"/>
    <w:uiPriority w:val="9"/>
    <w:rsid w:val="001644CE"/>
    <w:rPr>
      <w:rFonts w:asciiTheme="majorHAnsi" w:eastAsiaTheme="majorEastAsia" w:hAnsiTheme="majorHAnsi" w:cstheme="majorBidi"/>
      <w:bCs/>
      <w:color w:val="2B142D" w:themeColor="text2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44CE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4CE"/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1644CE"/>
    <w:pPr>
      <w:spacing w:after="120" w:line="264" w:lineRule="auto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644CE"/>
    <w:rPr>
      <w:color w:val="FFFFFF" w:themeColor="background1"/>
      <w:sz w:val="22"/>
    </w:rPr>
  </w:style>
  <w:style w:type="paragraph" w:styleId="BodyText2">
    <w:name w:val="Body Text 2"/>
    <w:basedOn w:val="BodyText"/>
    <w:link w:val="BodyText2Char"/>
    <w:uiPriority w:val="99"/>
    <w:unhideWhenUsed/>
    <w:rsid w:val="001644CE"/>
    <w:pPr>
      <w:spacing w:line="240" w:lineRule="auto"/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rsid w:val="001644CE"/>
    <w:rPr>
      <w:color w:val="FFFFFF" w:themeColor="background1"/>
      <w:sz w:val="22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1644CE"/>
    <w:rPr>
      <w:color w:val="7F7F7F" w:themeColor="text1" w:themeTint="8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44CE"/>
    <w:rPr>
      <w:color w:val="7F7F7F" w:themeColor="text1" w:themeTint="80"/>
      <w:sz w:val="22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1644CE"/>
    <w:pPr>
      <w:spacing w:after="240"/>
      <w:jc w:val="center"/>
    </w:pPr>
    <w:rPr>
      <w:color w:val="7F7F7F" w:themeColor="text1" w:themeTint="80"/>
      <w:sz w:val="22"/>
    </w:rPr>
  </w:style>
  <w:style w:type="character" w:customStyle="1" w:styleId="ContactDetailsChar">
    <w:name w:val="Contact Details Char"/>
    <w:basedOn w:val="DefaultParagraphFont"/>
    <w:link w:val="ContactDetails"/>
    <w:rsid w:val="001644CE"/>
    <w:rPr>
      <w:color w:val="7F7F7F" w:themeColor="text1" w:themeTint="80"/>
      <w:sz w:val="22"/>
    </w:rPr>
  </w:style>
  <w:style w:type="paragraph" w:styleId="BodyTextFirstIndent2">
    <w:name w:val="Body Text First Indent 2"/>
    <w:basedOn w:val="ContactDetails"/>
    <w:link w:val="BodyTextFirstIndent2Char"/>
    <w:uiPriority w:val="99"/>
    <w:semiHidden/>
    <w:unhideWhenUsed/>
    <w:rsid w:val="001644CE"/>
    <w:pPr>
      <w:spacing w:after="0"/>
      <w:ind w:firstLine="360"/>
    </w:pPr>
  </w:style>
  <w:style w:type="character" w:customStyle="1" w:styleId="BodyTextFirstIndent2Char">
    <w:name w:val="Body Text First Indent 2 Char"/>
    <w:basedOn w:val="ContactDetailsChar"/>
    <w:link w:val="BodyTextFirstIndent2"/>
    <w:uiPriority w:val="99"/>
    <w:semiHidden/>
    <w:rsid w:val="001644CE"/>
    <w:rPr>
      <w:color w:val="7F7F7F" w:themeColor="text1" w:themeTint="80"/>
      <w:sz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2" w:uiPriority="9" w:qFormat="1"/>
    <w:lsdException w:name="heading 4" w:uiPriority="9" w:qFormat="1"/>
    <w:lsdException w:name="Body Text" w:uiPriority="99"/>
    <w:lsdException w:name="Body Text 2" w:uiPriority="99"/>
  </w:latentStyles>
  <w:style w:type="paragraph" w:default="1" w:styleId="Normal">
    <w:name w:val="Normal"/>
    <w:qFormat/>
    <w:rsid w:val="00E45B98"/>
  </w:style>
  <w:style w:type="paragraph" w:styleId="Heading1">
    <w:name w:val="heading 1"/>
    <w:basedOn w:val="Normal"/>
    <w:link w:val="Heading1Char"/>
    <w:uiPriority w:val="9"/>
    <w:qFormat/>
    <w:rsid w:val="001644CE"/>
    <w:pPr>
      <w:outlineLvl w:val="0"/>
    </w:pPr>
    <w:rPr>
      <w:rFonts w:asciiTheme="majorHAnsi" w:eastAsiaTheme="majorEastAsia" w:hAnsiTheme="majorHAnsi" w:cstheme="majorBidi"/>
      <w:bCs/>
      <w:color w:val="2B142D" w:themeColor="text2"/>
      <w:sz w:val="7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644CE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1644CE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1644CE"/>
    <w:pPr>
      <w:spacing w:after="12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1644CE"/>
    <w:pPr>
      <w:spacing w:before="20" w:after="20"/>
      <w:outlineLvl w:val="4"/>
    </w:pPr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5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531"/>
  </w:style>
  <w:style w:type="paragraph" w:styleId="Footer">
    <w:name w:val="footer"/>
    <w:basedOn w:val="Normal"/>
    <w:link w:val="FooterChar"/>
    <w:uiPriority w:val="99"/>
    <w:unhideWhenUsed/>
    <w:rsid w:val="001644CE"/>
    <w:pPr>
      <w:jc w:val="center"/>
    </w:pPr>
    <w:rPr>
      <w:color w:val="2B142D" w:themeColor="text2"/>
      <w:sz w:val="36"/>
    </w:rPr>
  </w:style>
  <w:style w:type="character" w:customStyle="1" w:styleId="FooterChar">
    <w:name w:val="Footer Char"/>
    <w:basedOn w:val="DefaultParagraphFont"/>
    <w:link w:val="Footer"/>
    <w:uiPriority w:val="99"/>
    <w:rsid w:val="001644CE"/>
    <w:rPr>
      <w:color w:val="2B142D" w:themeColor="text2"/>
      <w:sz w:val="36"/>
    </w:rPr>
  </w:style>
  <w:style w:type="paragraph" w:styleId="Title">
    <w:name w:val="Title"/>
    <w:basedOn w:val="Normal"/>
    <w:link w:val="TitleChar"/>
    <w:uiPriority w:val="10"/>
    <w:qFormat/>
    <w:rsid w:val="001644CE"/>
    <w:pPr>
      <w:jc w:val="center"/>
    </w:pPr>
    <w:rPr>
      <w:rFonts w:asciiTheme="majorHAnsi" w:eastAsiaTheme="majorEastAsia" w:hAnsiTheme="majorHAnsi" w:cstheme="majorBidi"/>
      <w:color w:val="2B142D" w:themeColor="text2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44CE"/>
    <w:rPr>
      <w:rFonts w:asciiTheme="majorHAnsi" w:eastAsiaTheme="majorEastAsia" w:hAnsiTheme="majorHAnsi" w:cstheme="majorBidi"/>
      <w:color w:val="2B142D" w:themeColor="text2"/>
      <w:sz w:val="64"/>
      <w:szCs w:val="52"/>
    </w:rPr>
  </w:style>
  <w:style w:type="paragraph" w:styleId="Subtitle">
    <w:name w:val="Subtitle"/>
    <w:basedOn w:val="Normal"/>
    <w:link w:val="SubtitleChar"/>
    <w:uiPriority w:val="11"/>
    <w:qFormat/>
    <w:rsid w:val="001644CE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SubtitleChar">
    <w:name w:val="Subtitle Char"/>
    <w:basedOn w:val="DefaultParagraphFont"/>
    <w:link w:val="Subtitle"/>
    <w:uiPriority w:val="11"/>
    <w:rsid w:val="001644CE"/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Heading1Char">
    <w:name w:val="Heading 1 Char"/>
    <w:basedOn w:val="DefaultParagraphFont"/>
    <w:link w:val="Heading1"/>
    <w:uiPriority w:val="9"/>
    <w:rsid w:val="001644CE"/>
    <w:rPr>
      <w:rFonts w:asciiTheme="majorHAnsi" w:eastAsiaTheme="majorEastAsia" w:hAnsiTheme="majorHAnsi" w:cstheme="majorBidi"/>
      <w:bCs/>
      <w:color w:val="2B142D" w:themeColor="text2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44CE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4CE"/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1644CE"/>
    <w:pPr>
      <w:spacing w:after="120" w:line="264" w:lineRule="auto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644CE"/>
    <w:rPr>
      <w:color w:val="FFFFFF" w:themeColor="background1"/>
      <w:sz w:val="22"/>
    </w:rPr>
  </w:style>
  <w:style w:type="paragraph" w:styleId="BodyText2">
    <w:name w:val="Body Text 2"/>
    <w:basedOn w:val="BodyText"/>
    <w:link w:val="BodyText2Char"/>
    <w:uiPriority w:val="99"/>
    <w:unhideWhenUsed/>
    <w:rsid w:val="001644CE"/>
    <w:pPr>
      <w:spacing w:line="240" w:lineRule="auto"/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rsid w:val="001644CE"/>
    <w:rPr>
      <w:color w:val="FFFFFF" w:themeColor="background1"/>
      <w:sz w:val="22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1644CE"/>
    <w:rPr>
      <w:color w:val="7F7F7F" w:themeColor="text1" w:themeTint="8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44CE"/>
    <w:rPr>
      <w:color w:val="7F7F7F" w:themeColor="text1" w:themeTint="80"/>
      <w:sz w:val="22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1644CE"/>
    <w:pPr>
      <w:spacing w:after="240"/>
      <w:jc w:val="center"/>
    </w:pPr>
    <w:rPr>
      <w:color w:val="7F7F7F" w:themeColor="text1" w:themeTint="80"/>
      <w:sz w:val="22"/>
    </w:rPr>
  </w:style>
  <w:style w:type="character" w:customStyle="1" w:styleId="ContactDetailsChar">
    <w:name w:val="Contact Details Char"/>
    <w:basedOn w:val="DefaultParagraphFont"/>
    <w:link w:val="ContactDetails"/>
    <w:rsid w:val="001644CE"/>
    <w:rPr>
      <w:color w:val="7F7F7F" w:themeColor="text1" w:themeTint="80"/>
      <w:sz w:val="22"/>
    </w:rPr>
  </w:style>
  <w:style w:type="paragraph" w:styleId="BodyTextFirstIndent2">
    <w:name w:val="Body Text First Indent 2"/>
    <w:basedOn w:val="ContactDetails"/>
    <w:link w:val="BodyTextFirstIndent2Char"/>
    <w:uiPriority w:val="99"/>
    <w:semiHidden/>
    <w:unhideWhenUsed/>
    <w:rsid w:val="001644CE"/>
    <w:pPr>
      <w:spacing w:after="0"/>
      <w:ind w:firstLine="360"/>
    </w:pPr>
  </w:style>
  <w:style w:type="character" w:customStyle="1" w:styleId="BodyTextFirstIndent2Char">
    <w:name w:val="Body Text First Indent 2 Char"/>
    <w:basedOn w:val="ContactDetailsChar"/>
    <w:link w:val="BodyTextFirstIndent2"/>
    <w:uiPriority w:val="99"/>
    <w:semiHidden/>
    <w:rsid w:val="001644CE"/>
    <w:rPr>
      <w:color w:val="7F7F7F" w:themeColor="text1" w:themeTint="8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%20HD:Applications:Microsoft%20Office%202011:Office:Media:Templates:Publishing%20Layout%20View:Brochures:Flow%20Trifold%20Brochure.dotx" TargetMode="External"/></Relationships>
</file>

<file path=word/theme/theme1.xml><?xml version="1.0" encoding="utf-8"?>
<a:theme xmlns:a="http://schemas.openxmlformats.org/drawingml/2006/main" name="Office Them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Flow Trifold Brochure">
      <a:majorFont>
        <a:latin typeface="Corbel"/>
        <a:ea typeface=""/>
        <a:cs typeface=""/>
        <a:font script="Jpan" typeface="メイリオ"/>
      </a:majorFont>
      <a:minorFont>
        <a:latin typeface="Corbel"/>
        <a:ea typeface=""/>
        <a:cs typeface=""/>
        <a:font script="Jpan" typeface="メイリオ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Flow Trifold Brochure.dotx</Template>
  <TotalTime>54</TotalTime>
  <Pages>2</Pages>
  <Words>3</Words>
  <Characters>20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Bridgette Flores</dc:creator>
  <cp:keywords/>
  <dc:description/>
  <cp:lastModifiedBy>Bridgette Flores</cp:lastModifiedBy>
  <cp:revision>23</cp:revision>
  <cp:lastPrinted>2017-03-29T17:38:00Z</cp:lastPrinted>
  <dcterms:created xsi:type="dcterms:W3CDTF">2017-03-28T17:53:00Z</dcterms:created>
  <dcterms:modified xsi:type="dcterms:W3CDTF">2017-04-04T17:40:00Z</dcterms:modified>
  <cp:category/>
</cp:coreProperties>
</file>